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18C26" w14:textId="6B505616" w:rsidR="008133DC" w:rsidRPr="008A1218" w:rsidRDefault="008133DC" w:rsidP="008133DC">
      <w:pPr>
        <w:rPr>
          <w:lang w:val="nl-BE"/>
        </w:rPr>
      </w:pPr>
    </w:p>
    <w:p w14:paraId="040378E4" w14:textId="14416FB7" w:rsidR="00F6319C" w:rsidRPr="008A1218" w:rsidRDefault="00F6319C" w:rsidP="008133DC">
      <w:pPr>
        <w:rPr>
          <w:lang w:val="nl-BE"/>
        </w:rPr>
      </w:pPr>
    </w:p>
    <w:p w14:paraId="2D676B64" w14:textId="31BEF89A" w:rsidR="00F6319C" w:rsidRPr="008A1218" w:rsidRDefault="004F08C7" w:rsidP="00FB1D4E">
      <w:pPr>
        <w:pStyle w:val="Titel"/>
        <w:jc w:val="center"/>
        <w:rPr>
          <w:sz w:val="56"/>
          <w:lang w:val="nl-BE"/>
        </w:rPr>
      </w:pPr>
      <w:r w:rsidRPr="008A1218">
        <w:rPr>
          <w:sz w:val="56"/>
          <w:lang w:val="nl-BE"/>
        </w:rPr>
        <w:t>HANDLEI</w:t>
      </w:r>
      <w:r w:rsidR="00FB1D4E" w:rsidRPr="008A1218">
        <w:rPr>
          <w:sz w:val="56"/>
          <w:lang w:val="nl-BE"/>
        </w:rPr>
        <w:t>DING</w:t>
      </w:r>
    </w:p>
    <w:p w14:paraId="4861042F" w14:textId="77777777" w:rsidR="00FE0089" w:rsidRPr="008A1218" w:rsidRDefault="00563945" w:rsidP="00FE0089">
      <w:pPr>
        <w:pStyle w:val="Ondertitel"/>
        <w:jc w:val="center"/>
        <w:rPr>
          <w:sz w:val="56"/>
          <w:szCs w:val="56"/>
          <w:lang w:val="nl-BE"/>
        </w:rPr>
      </w:pPr>
      <w:r w:rsidRPr="008A1218">
        <w:rPr>
          <w:sz w:val="56"/>
          <w:szCs w:val="56"/>
          <w:lang w:val="nl-BE"/>
        </w:rPr>
        <w:t xml:space="preserve">Aanmaak en rapportering </w:t>
      </w:r>
    </w:p>
    <w:p w14:paraId="0653EA97" w14:textId="718CEBDB" w:rsidR="00FB1D4E" w:rsidRPr="008A1218" w:rsidRDefault="00FE0089" w:rsidP="00FE0089">
      <w:pPr>
        <w:pStyle w:val="Ondertitel"/>
        <w:jc w:val="center"/>
        <w:rPr>
          <w:sz w:val="56"/>
          <w:szCs w:val="56"/>
          <w:lang w:val="nl-BE"/>
        </w:rPr>
      </w:pPr>
      <w:r w:rsidRPr="008A1218">
        <w:rPr>
          <w:sz w:val="56"/>
          <w:szCs w:val="56"/>
          <w:lang w:val="nl-BE"/>
        </w:rPr>
        <w:t>M</w:t>
      </w:r>
      <w:r w:rsidR="00563945" w:rsidRPr="008A1218">
        <w:rPr>
          <w:sz w:val="56"/>
          <w:szCs w:val="56"/>
          <w:lang w:val="nl-BE"/>
        </w:rPr>
        <w:t>aatregel</w:t>
      </w:r>
    </w:p>
    <w:p w14:paraId="575BC3EB" w14:textId="60A08250" w:rsidR="00FE0089" w:rsidRPr="008A1218" w:rsidRDefault="00FE0089" w:rsidP="00FE0089">
      <w:pPr>
        <w:pStyle w:val="BijschriftVEB"/>
        <w:rPr>
          <w:sz w:val="36"/>
          <w:szCs w:val="36"/>
        </w:rPr>
      </w:pPr>
      <w:r w:rsidRPr="008A1218">
        <w:rPr>
          <w:sz w:val="36"/>
          <w:szCs w:val="36"/>
        </w:rPr>
        <w:t>Op het Terra-platform</w:t>
      </w:r>
    </w:p>
    <w:sdt>
      <w:sdtPr>
        <w:rPr>
          <w:rFonts w:ascii="Calibri" w:eastAsiaTheme="minorHAnsi" w:hAnsi="Calibri" w:cstheme="minorBidi"/>
          <w:color w:val="auto"/>
          <w:sz w:val="22"/>
          <w:szCs w:val="24"/>
          <w:lang w:eastAsia="en-US"/>
        </w:rPr>
        <w:id w:val="1899397022"/>
        <w:docPartObj>
          <w:docPartGallery w:val="Table of Contents"/>
          <w:docPartUnique/>
        </w:docPartObj>
      </w:sdtPr>
      <w:sdtEndPr>
        <w:rPr>
          <w:b/>
          <w:bCs/>
        </w:rPr>
      </w:sdtEndPr>
      <w:sdtContent>
        <w:p w14:paraId="266FD689" w14:textId="67581145" w:rsidR="005C7FF9" w:rsidRPr="008A1218" w:rsidRDefault="005C7FF9">
          <w:pPr>
            <w:pStyle w:val="Kopvaninhoudsopgave"/>
          </w:pPr>
          <w:r w:rsidRPr="008A1218">
            <w:t>Inhoud</w:t>
          </w:r>
        </w:p>
        <w:p w14:paraId="15DA17F9" w14:textId="25395D99" w:rsidR="008A1218" w:rsidRDefault="005C7FF9">
          <w:pPr>
            <w:pStyle w:val="Inhopg1"/>
            <w:tabs>
              <w:tab w:val="left" w:pos="440"/>
              <w:tab w:val="right" w:leader="dot" w:pos="9010"/>
            </w:tabs>
            <w:rPr>
              <w:rFonts w:asciiTheme="minorHAnsi" w:eastAsiaTheme="minorEastAsia" w:hAnsiTheme="minorHAnsi"/>
              <w:noProof/>
              <w:szCs w:val="22"/>
              <w:lang w:val="nl-BE" w:eastAsia="nl-BE"/>
            </w:rPr>
          </w:pPr>
          <w:r w:rsidRPr="008A1218">
            <w:rPr>
              <w:lang w:val="nl-BE"/>
            </w:rPr>
            <w:fldChar w:fldCharType="begin"/>
          </w:r>
          <w:r w:rsidRPr="008A1218">
            <w:rPr>
              <w:lang w:val="nl-BE"/>
            </w:rPr>
            <w:instrText xml:space="preserve"> TOC \o "1-3" \h \z \u </w:instrText>
          </w:r>
          <w:r w:rsidRPr="008A1218">
            <w:rPr>
              <w:lang w:val="nl-BE"/>
            </w:rPr>
            <w:fldChar w:fldCharType="separate"/>
          </w:r>
          <w:hyperlink w:anchor="_Toc98170365" w:history="1">
            <w:r w:rsidR="008A1218" w:rsidRPr="004A4746">
              <w:rPr>
                <w:rStyle w:val="Hyperlink"/>
                <w:rFonts w:eastAsia="Calibri" w:cs="Calibri"/>
                <w:bCs/>
                <w:noProof/>
                <w:spacing w:val="-1"/>
                <w:lang w:eastAsia="nl-BE" w:bidi="nl-BE"/>
              </w:rPr>
              <w:t>1.</w:t>
            </w:r>
            <w:r w:rsidR="008A1218">
              <w:rPr>
                <w:rFonts w:asciiTheme="minorHAnsi" w:eastAsiaTheme="minorEastAsia" w:hAnsiTheme="minorHAnsi"/>
                <w:noProof/>
                <w:szCs w:val="22"/>
                <w:lang w:val="nl-BE" w:eastAsia="nl-BE"/>
              </w:rPr>
              <w:tab/>
            </w:r>
            <w:r w:rsidR="008A1218" w:rsidRPr="004A4746">
              <w:rPr>
                <w:rStyle w:val="Hyperlink"/>
                <w:noProof/>
              </w:rPr>
              <w:t>Aanmelden op het</w:t>
            </w:r>
            <w:r w:rsidR="008A1218" w:rsidRPr="004A4746">
              <w:rPr>
                <w:rStyle w:val="Hyperlink"/>
                <w:noProof/>
                <w:spacing w:val="-2"/>
              </w:rPr>
              <w:t xml:space="preserve"> </w:t>
            </w:r>
            <w:r w:rsidR="008A1218" w:rsidRPr="004A4746">
              <w:rPr>
                <w:rStyle w:val="Hyperlink"/>
                <w:noProof/>
              </w:rPr>
              <w:t>Terra-platform</w:t>
            </w:r>
            <w:r w:rsidR="008A1218">
              <w:rPr>
                <w:noProof/>
                <w:webHidden/>
              </w:rPr>
              <w:tab/>
            </w:r>
            <w:r w:rsidR="008A1218">
              <w:rPr>
                <w:noProof/>
                <w:webHidden/>
              </w:rPr>
              <w:fldChar w:fldCharType="begin"/>
            </w:r>
            <w:r w:rsidR="008A1218">
              <w:rPr>
                <w:noProof/>
                <w:webHidden/>
              </w:rPr>
              <w:instrText xml:space="preserve"> PAGEREF _Toc98170365 \h </w:instrText>
            </w:r>
            <w:r w:rsidR="008A1218">
              <w:rPr>
                <w:noProof/>
                <w:webHidden/>
              </w:rPr>
            </w:r>
            <w:r w:rsidR="008A1218">
              <w:rPr>
                <w:noProof/>
                <w:webHidden/>
              </w:rPr>
              <w:fldChar w:fldCharType="separate"/>
            </w:r>
            <w:r w:rsidR="008A1218">
              <w:rPr>
                <w:noProof/>
                <w:webHidden/>
              </w:rPr>
              <w:t>2</w:t>
            </w:r>
            <w:r w:rsidR="008A1218">
              <w:rPr>
                <w:noProof/>
                <w:webHidden/>
              </w:rPr>
              <w:fldChar w:fldCharType="end"/>
            </w:r>
          </w:hyperlink>
        </w:p>
        <w:p w14:paraId="6AD66380" w14:textId="2FD73BB6" w:rsidR="008A1218" w:rsidRDefault="008A1218">
          <w:pPr>
            <w:pStyle w:val="Inhopg1"/>
            <w:tabs>
              <w:tab w:val="left" w:pos="440"/>
              <w:tab w:val="right" w:leader="dot" w:pos="9010"/>
            </w:tabs>
            <w:rPr>
              <w:rFonts w:asciiTheme="minorHAnsi" w:eastAsiaTheme="minorEastAsia" w:hAnsiTheme="minorHAnsi"/>
              <w:noProof/>
              <w:szCs w:val="22"/>
              <w:lang w:val="nl-BE" w:eastAsia="nl-BE"/>
            </w:rPr>
          </w:pPr>
          <w:hyperlink w:anchor="_Toc98170366" w:history="1">
            <w:r w:rsidRPr="004A4746">
              <w:rPr>
                <w:rStyle w:val="Hyperlink"/>
                <w:rFonts w:eastAsia="Calibri" w:cs="Calibri"/>
                <w:bCs/>
                <w:noProof/>
                <w:spacing w:val="-1"/>
                <w:lang w:eastAsia="nl-BE" w:bidi="nl-BE"/>
              </w:rPr>
              <w:t>2.</w:t>
            </w:r>
            <w:r>
              <w:rPr>
                <w:rFonts w:asciiTheme="minorHAnsi" w:eastAsiaTheme="minorEastAsia" w:hAnsiTheme="minorHAnsi"/>
                <w:noProof/>
                <w:szCs w:val="22"/>
                <w:lang w:val="nl-BE" w:eastAsia="nl-BE"/>
              </w:rPr>
              <w:tab/>
            </w:r>
            <w:r w:rsidRPr="004A4746">
              <w:rPr>
                <w:rStyle w:val="Hyperlink"/>
                <w:noProof/>
              </w:rPr>
              <w:t>Gebouwen / infrastructuur</w:t>
            </w:r>
            <w:r w:rsidRPr="004A4746">
              <w:rPr>
                <w:rStyle w:val="Hyperlink"/>
                <w:noProof/>
                <w:spacing w:val="-2"/>
              </w:rPr>
              <w:t xml:space="preserve"> </w:t>
            </w:r>
            <w:r w:rsidRPr="004A4746">
              <w:rPr>
                <w:rStyle w:val="Hyperlink"/>
                <w:noProof/>
              </w:rPr>
              <w:t>toevoegen</w:t>
            </w:r>
            <w:r>
              <w:rPr>
                <w:noProof/>
                <w:webHidden/>
              </w:rPr>
              <w:tab/>
            </w:r>
            <w:r>
              <w:rPr>
                <w:noProof/>
                <w:webHidden/>
              </w:rPr>
              <w:fldChar w:fldCharType="begin"/>
            </w:r>
            <w:r>
              <w:rPr>
                <w:noProof/>
                <w:webHidden/>
              </w:rPr>
              <w:instrText xml:space="preserve"> PAGEREF _Toc98170366 \h </w:instrText>
            </w:r>
            <w:r>
              <w:rPr>
                <w:noProof/>
                <w:webHidden/>
              </w:rPr>
            </w:r>
            <w:r>
              <w:rPr>
                <w:noProof/>
                <w:webHidden/>
              </w:rPr>
              <w:fldChar w:fldCharType="separate"/>
            </w:r>
            <w:r>
              <w:rPr>
                <w:noProof/>
                <w:webHidden/>
              </w:rPr>
              <w:t>3</w:t>
            </w:r>
            <w:r>
              <w:rPr>
                <w:noProof/>
                <w:webHidden/>
              </w:rPr>
              <w:fldChar w:fldCharType="end"/>
            </w:r>
          </w:hyperlink>
        </w:p>
        <w:p w14:paraId="3DB4209C" w14:textId="1B9F3DFC" w:rsidR="008A1218" w:rsidRDefault="008A1218">
          <w:pPr>
            <w:pStyle w:val="Inhopg2"/>
            <w:tabs>
              <w:tab w:val="left" w:pos="660"/>
              <w:tab w:val="right" w:leader="dot" w:pos="9010"/>
            </w:tabs>
            <w:rPr>
              <w:rFonts w:asciiTheme="minorHAnsi" w:eastAsiaTheme="minorEastAsia" w:hAnsiTheme="minorHAnsi"/>
              <w:noProof/>
              <w:szCs w:val="22"/>
              <w:lang w:val="nl-BE" w:eastAsia="nl-BE"/>
            </w:rPr>
          </w:pPr>
          <w:hyperlink w:anchor="_Toc98170367" w:history="1">
            <w:r w:rsidRPr="004A4746">
              <w:rPr>
                <w:rStyle w:val="Hyperlink"/>
                <w:noProof/>
              </w:rPr>
              <w:t>a)</w:t>
            </w:r>
            <w:r>
              <w:rPr>
                <w:rFonts w:asciiTheme="minorHAnsi" w:eastAsiaTheme="minorEastAsia" w:hAnsiTheme="minorHAnsi"/>
                <w:noProof/>
                <w:szCs w:val="22"/>
                <w:lang w:val="nl-BE" w:eastAsia="nl-BE"/>
              </w:rPr>
              <w:tab/>
            </w:r>
            <w:r w:rsidRPr="004A4746">
              <w:rPr>
                <w:rStyle w:val="Hyperlink"/>
                <w:noProof/>
              </w:rPr>
              <w:t>Gebouw</w:t>
            </w:r>
            <w:r w:rsidRPr="004A4746">
              <w:rPr>
                <w:rStyle w:val="Hyperlink"/>
                <w:noProof/>
                <w:spacing w:val="-2"/>
              </w:rPr>
              <w:t xml:space="preserve"> </w:t>
            </w:r>
            <w:r w:rsidRPr="004A4746">
              <w:rPr>
                <w:rStyle w:val="Hyperlink"/>
                <w:noProof/>
              </w:rPr>
              <w:t>aanmaken</w:t>
            </w:r>
            <w:r>
              <w:rPr>
                <w:noProof/>
                <w:webHidden/>
              </w:rPr>
              <w:tab/>
            </w:r>
            <w:r>
              <w:rPr>
                <w:noProof/>
                <w:webHidden/>
              </w:rPr>
              <w:fldChar w:fldCharType="begin"/>
            </w:r>
            <w:r>
              <w:rPr>
                <w:noProof/>
                <w:webHidden/>
              </w:rPr>
              <w:instrText xml:space="preserve"> PAGEREF _Toc98170367 \h </w:instrText>
            </w:r>
            <w:r>
              <w:rPr>
                <w:noProof/>
                <w:webHidden/>
              </w:rPr>
            </w:r>
            <w:r>
              <w:rPr>
                <w:noProof/>
                <w:webHidden/>
              </w:rPr>
              <w:fldChar w:fldCharType="separate"/>
            </w:r>
            <w:r>
              <w:rPr>
                <w:noProof/>
                <w:webHidden/>
              </w:rPr>
              <w:t>3</w:t>
            </w:r>
            <w:r>
              <w:rPr>
                <w:noProof/>
                <w:webHidden/>
              </w:rPr>
              <w:fldChar w:fldCharType="end"/>
            </w:r>
          </w:hyperlink>
        </w:p>
        <w:p w14:paraId="4253C4EF" w14:textId="1708C0CB" w:rsidR="008A1218" w:rsidRDefault="008A1218">
          <w:pPr>
            <w:pStyle w:val="Inhopg2"/>
            <w:tabs>
              <w:tab w:val="left" w:pos="660"/>
              <w:tab w:val="right" w:leader="dot" w:pos="9010"/>
            </w:tabs>
            <w:rPr>
              <w:rFonts w:asciiTheme="minorHAnsi" w:eastAsiaTheme="minorEastAsia" w:hAnsiTheme="minorHAnsi"/>
              <w:noProof/>
              <w:szCs w:val="22"/>
              <w:lang w:val="nl-BE" w:eastAsia="nl-BE"/>
            </w:rPr>
          </w:pPr>
          <w:hyperlink w:anchor="_Toc98170368" w:history="1">
            <w:r w:rsidRPr="004A4746">
              <w:rPr>
                <w:rStyle w:val="Hyperlink"/>
                <w:noProof/>
              </w:rPr>
              <w:t>b)</w:t>
            </w:r>
            <w:r>
              <w:rPr>
                <w:rFonts w:asciiTheme="minorHAnsi" w:eastAsiaTheme="minorEastAsia" w:hAnsiTheme="minorHAnsi"/>
                <w:noProof/>
                <w:szCs w:val="22"/>
                <w:lang w:val="nl-BE" w:eastAsia="nl-BE"/>
              </w:rPr>
              <w:tab/>
            </w:r>
            <w:r w:rsidRPr="004A4746">
              <w:rPr>
                <w:rStyle w:val="Hyperlink"/>
                <w:noProof/>
              </w:rPr>
              <w:t>Documenten</w:t>
            </w:r>
            <w:r w:rsidRPr="004A4746">
              <w:rPr>
                <w:rStyle w:val="Hyperlink"/>
                <w:noProof/>
                <w:spacing w:val="-3"/>
              </w:rPr>
              <w:t xml:space="preserve"> </w:t>
            </w:r>
            <w:r w:rsidRPr="004A4746">
              <w:rPr>
                <w:rStyle w:val="Hyperlink"/>
                <w:noProof/>
              </w:rPr>
              <w:t>toevoegen</w:t>
            </w:r>
            <w:r>
              <w:rPr>
                <w:noProof/>
                <w:webHidden/>
              </w:rPr>
              <w:tab/>
            </w:r>
            <w:r>
              <w:rPr>
                <w:noProof/>
                <w:webHidden/>
              </w:rPr>
              <w:fldChar w:fldCharType="begin"/>
            </w:r>
            <w:r>
              <w:rPr>
                <w:noProof/>
                <w:webHidden/>
              </w:rPr>
              <w:instrText xml:space="preserve"> PAGEREF _Toc98170368 \h </w:instrText>
            </w:r>
            <w:r>
              <w:rPr>
                <w:noProof/>
                <w:webHidden/>
              </w:rPr>
            </w:r>
            <w:r>
              <w:rPr>
                <w:noProof/>
                <w:webHidden/>
              </w:rPr>
              <w:fldChar w:fldCharType="separate"/>
            </w:r>
            <w:r>
              <w:rPr>
                <w:noProof/>
                <w:webHidden/>
              </w:rPr>
              <w:t>7</w:t>
            </w:r>
            <w:r>
              <w:rPr>
                <w:noProof/>
                <w:webHidden/>
              </w:rPr>
              <w:fldChar w:fldCharType="end"/>
            </w:r>
          </w:hyperlink>
        </w:p>
        <w:p w14:paraId="22B6CA82" w14:textId="03294A36" w:rsidR="008A1218" w:rsidRDefault="008A1218">
          <w:pPr>
            <w:pStyle w:val="Inhopg2"/>
            <w:tabs>
              <w:tab w:val="left" w:pos="660"/>
              <w:tab w:val="right" w:leader="dot" w:pos="9010"/>
            </w:tabs>
            <w:rPr>
              <w:rFonts w:asciiTheme="minorHAnsi" w:eastAsiaTheme="minorEastAsia" w:hAnsiTheme="minorHAnsi"/>
              <w:noProof/>
              <w:szCs w:val="22"/>
              <w:lang w:val="nl-BE" w:eastAsia="nl-BE"/>
            </w:rPr>
          </w:pPr>
          <w:hyperlink w:anchor="_Toc98170369" w:history="1">
            <w:r w:rsidRPr="004A4746">
              <w:rPr>
                <w:rStyle w:val="Hyperlink"/>
                <w:noProof/>
              </w:rPr>
              <w:t>c)</w:t>
            </w:r>
            <w:r>
              <w:rPr>
                <w:rFonts w:asciiTheme="minorHAnsi" w:eastAsiaTheme="minorEastAsia" w:hAnsiTheme="minorHAnsi"/>
                <w:noProof/>
                <w:szCs w:val="22"/>
                <w:lang w:val="nl-BE" w:eastAsia="nl-BE"/>
              </w:rPr>
              <w:tab/>
            </w:r>
            <w:r w:rsidRPr="004A4746">
              <w:rPr>
                <w:rStyle w:val="Hyperlink"/>
                <w:noProof/>
              </w:rPr>
              <w:t>Energiedragers koppelen</w:t>
            </w:r>
            <w:r>
              <w:rPr>
                <w:noProof/>
                <w:webHidden/>
              </w:rPr>
              <w:tab/>
            </w:r>
            <w:r>
              <w:rPr>
                <w:noProof/>
                <w:webHidden/>
              </w:rPr>
              <w:fldChar w:fldCharType="begin"/>
            </w:r>
            <w:r>
              <w:rPr>
                <w:noProof/>
                <w:webHidden/>
              </w:rPr>
              <w:instrText xml:space="preserve"> PAGEREF _Toc98170369 \h </w:instrText>
            </w:r>
            <w:r>
              <w:rPr>
                <w:noProof/>
                <w:webHidden/>
              </w:rPr>
            </w:r>
            <w:r>
              <w:rPr>
                <w:noProof/>
                <w:webHidden/>
              </w:rPr>
              <w:fldChar w:fldCharType="separate"/>
            </w:r>
            <w:r>
              <w:rPr>
                <w:noProof/>
                <w:webHidden/>
              </w:rPr>
              <w:t>9</w:t>
            </w:r>
            <w:r>
              <w:rPr>
                <w:noProof/>
                <w:webHidden/>
              </w:rPr>
              <w:fldChar w:fldCharType="end"/>
            </w:r>
          </w:hyperlink>
        </w:p>
        <w:p w14:paraId="5983B438" w14:textId="17E4ED7D" w:rsidR="008A1218" w:rsidRDefault="008A1218">
          <w:pPr>
            <w:pStyle w:val="Inhopg2"/>
            <w:tabs>
              <w:tab w:val="left" w:pos="660"/>
              <w:tab w:val="right" w:leader="dot" w:pos="9010"/>
            </w:tabs>
            <w:rPr>
              <w:rFonts w:asciiTheme="minorHAnsi" w:eastAsiaTheme="minorEastAsia" w:hAnsiTheme="minorHAnsi"/>
              <w:noProof/>
              <w:szCs w:val="22"/>
              <w:lang w:val="nl-BE" w:eastAsia="nl-BE"/>
            </w:rPr>
          </w:pPr>
          <w:hyperlink w:anchor="_Toc98170370" w:history="1">
            <w:r w:rsidRPr="004A4746">
              <w:rPr>
                <w:rStyle w:val="Hyperlink"/>
                <w:noProof/>
              </w:rPr>
              <w:t>d)</w:t>
            </w:r>
            <w:r>
              <w:rPr>
                <w:rFonts w:asciiTheme="minorHAnsi" w:eastAsiaTheme="minorEastAsia" w:hAnsiTheme="minorHAnsi"/>
                <w:noProof/>
                <w:szCs w:val="22"/>
                <w:lang w:val="nl-BE" w:eastAsia="nl-BE"/>
              </w:rPr>
              <w:tab/>
            </w:r>
            <w:r w:rsidRPr="004A4746">
              <w:rPr>
                <w:rStyle w:val="Hyperlink"/>
                <w:noProof/>
              </w:rPr>
              <w:t>Parameters invullen</w:t>
            </w:r>
            <w:r>
              <w:rPr>
                <w:noProof/>
                <w:webHidden/>
              </w:rPr>
              <w:tab/>
            </w:r>
            <w:r>
              <w:rPr>
                <w:noProof/>
                <w:webHidden/>
              </w:rPr>
              <w:fldChar w:fldCharType="begin"/>
            </w:r>
            <w:r>
              <w:rPr>
                <w:noProof/>
                <w:webHidden/>
              </w:rPr>
              <w:instrText xml:space="preserve"> PAGEREF _Toc98170370 \h </w:instrText>
            </w:r>
            <w:r>
              <w:rPr>
                <w:noProof/>
                <w:webHidden/>
              </w:rPr>
            </w:r>
            <w:r>
              <w:rPr>
                <w:noProof/>
                <w:webHidden/>
              </w:rPr>
              <w:fldChar w:fldCharType="separate"/>
            </w:r>
            <w:r>
              <w:rPr>
                <w:noProof/>
                <w:webHidden/>
              </w:rPr>
              <w:t>11</w:t>
            </w:r>
            <w:r>
              <w:rPr>
                <w:noProof/>
                <w:webHidden/>
              </w:rPr>
              <w:fldChar w:fldCharType="end"/>
            </w:r>
          </w:hyperlink>
        </w:p>
        <w:p w14:paraId="2CA59DC3" w14:textId="3987F6F8" w:rsidR="008A1218" w:rsidRDefault="008A1218">
          <w:pPr>
            <w:pStyle w:val="Inhopg1"/>
            <w:tabs>
              <w:tab w:val="left" w:pos="440"/>
              <w:tab w:val="right" w:leader="dot" w:pos="9010"/>
            </w:tabs>
            <w:rPr>
              <w:rFonts w:asciiTheme="minorHAnsi" w:eastAsiaTheme="minorEastAsia" w:hAnsiTheme="minorHAnsi"/>
              <w:noProof/>
              <w:szCs w:val="22"/>
              <w:lang w:val="nl-BE" w:eastAsia="nl-BE"/>
            </w:rPr>
          </w:pPr>
          <w:hyperlink w:anchor="_Toc98170371" w:history="1">
            <w:r w:rsidRPr="004A4746">
              <w:rPr>
                <w:rStyle w:val="Hyperlink"/>
                <w:rFonts w:eastAsia="Calibri" w:cs="Calibri"/>
                <w:bCs/>
                <w:noProof/>
                <w:spacing w:val="-1"/>
                <w:lang w:eastAsia="nl-BE" w:bidi="nl-BE"/>
              </w:rPr>
              <w:t>3.</w:t>
            </w:r>
            <w:r>
              <w:rPr>
                <w:rFonts w:asciiTheme="minorHAnsi" w:eastAsiaTheme="minorEastAsia" w:hAnsiTheme="minorHAnsi"/>
                <w:noProof/>
                <w:szCs w:val="22"/>
                <w:lang w:val="nl-BE" w:eastAsia="nl-BE"/>
              </w:rPr>
              <w:tab/>
            </w:r>
            <w:r w:rsidRPr="004A4746">
              <w:rPr>
                <w:rStyle w:val="Hyperlink"/>
                <w:noProof/>
              </w:rPr>
              <w:t>Maatregel aanmaken</w:t>
            </w:r>
            <w:r>
              <w:rPr>
                <w:noProof/>
                <w:webHidden/>
              </w:rPr>
              <w:tab/>
            </w:r>
            <w:r>
              <w:rPr>
                <w:noProof/>
                <w:webHidden/>
              </w:rPr>
              <w:fldChar w:fldCharType="begin"/>
            </w:r>
            <w:r>
              <w:rPr>
                <w:noProof/>
                <w:webHidden/>
              </w:rPr>
              <w:instrText xml:space="preserve"> PAGEREF _Toc98170371 \h </w:instrText>
            </w:r>
            <w:r>
              <w:rPr>
                <w:noProof/>
                <w:webHidden/>
              </w:rPr>
            </w:r>
            <w:r>
              <w:rPr>
                <w:noProof/>
                <w:webHidden/>
              </w:rPr>
              <w:fldChar w:fldCharType="separate"/>
            </w:r>
            <w:r>
              <w:rPr>
                <w:noProof/>
                <w:webHidden/>
              </w:rPr>
              <w:t>12</w:t>
            </w:r>
            <w:r>
              <w:rPr>
                <w:noProof/>
                <w:webHidden/>
              </w:rPr>
              <w:fldChar w:fldCharType="end"/>
            </w:r>
          </w:hyperlink>
        </w:p>
        <w:p w14:paraId="68A21E60" w14:textId="39D946F6" w:rsidR="008A1218" w:rsidRDefault="008A1218">
          <w:pPr>
            <w:pStyle w:val="Inhopg1"/>
            <w:tabs>
              <w:tab w:val="left" w:pos="440"/>
              <w:tab w:val="right" w:leader="dot" w:pos="9010"/>
            </w:tabs>
            <w:rPr>
              <w:rFonts w:asciiTheme="minorHAnsi" w:eastAsiaTheme="minorEastAsia" w:hAnsiTheme="minorHAnsi"/>
              <w:noProof/>
              <w:szCs w:val="22"/>
              <w:lang w:val="nl-BE" w:eastAsia="nl-BE"/>
            </w:rPr>
          </w:pPr>
          <w:hyperlink w:anchor="_Toc98170372" w:history="1">
            <w:r w:rsidRPr="004A4746">
              <w:rPr>
                <w:rStyle w:val="Hyperlink"/>
                <w:rFonts w:eastAsia="Calibri" w:cs="Calibri"/>
                <w:bCs/>
                <w:noProof/>
                <w:spacing w:val="-1"/>
                <w:lang w:eastAsia="nl-BE" w:bidi="nl-BE"/>
              </w:rPr>
              <w:t>4.</w:t>
            </w:r>
            <w:r>
              <w:rPr>
                <w:rFonts w:asciiTheme="minorHAnsi" w:eastAsiaTheme="minorEastAsia" w:hAnsiTheme="minorHAnsi"/>
                <w:noProof/>
                <w:szCs w:val="22"/>
                <w:lang w:val="nl-BE" w:eastAsia="nl-BE"/>
              </w:rPr>
              <w:tab/>
            </w:r>
            <w:r w:rsidRPr="004A4746">
              <w:rPr>
                <w:rStyle w:val="Hyperlink"/>
                <w:noProof/>
              </w:rPr>
              <w:t>Rapporteren maatregel</w:t>
            </w:r>
            <w:r>
              <w:rPr>
                <w:noProof/>
                <w:webHidden/>
              </w:rPr>
              <w:tab/>
            </w:r>
            <w:r>
              <w:rPr>
                <w:noProof/>
                <w:webHidden/>
              </w:rPr>
              <w:fldChar w:fldCharType="begin"/>
            </w:r>
            <w:r>
              <w:rPr>
                <w:noProof/>
                <w:webHidden/>
              </w:rPr>
              <w:instrText xml:space="preserve"> PAGEREF _Toc98170372 \h </w:instrText>
            </w:r>
            <w:r>
              <w:rPr>
                <w:noProof/>
                <w:webHidden/>
              </w:rPr>
            </w:r>
            <w:r>
              <w:rPr>
                <w:noProof/>
                <w:webHidden/>
              </w:rPr>
              <w:fldChar w:fldCharType="separate"/>
            </w:r>
            <w:r>
              <w:rPr>
                <w:noProof/>
                <w:webHidden/>
              </w:rPr>
              <w:t>19</w:t>
            </w:r>
            <w:r>
              <w:rPr>
                <w:noProof/>
                <w:webHidden/>
              </w:rPr>
              <w:fldChar w:fldCharType="end"/>
            </w:r>
          </w:hyperlink>
        </w:p>
        <w:p w14:paraId="2E742F3A" w14:textId="5FCA05B5" w:rsidR="008A1218" w:rsidRDefault="008A1218">
          <w:pPr>
            <w:pStyle w:val="Inhopg2"/>
            <w:tabs>
              <w:tab w:val="left" w:pos="660"/>
              <w:tab w:val="right" w:leader="dot" w:pos="9010"/>
            </w:tabs>
            <w:rPr>
              <w:rFonts w:asciiTheme="minorHAnsi" w:eastAsiaTheme="minorEastAsia" w:hAnsiTheme="minorHAnsi"/>
              <w:noProof/>
              <w:szCs w:val="22"/>
              <w:lang w:val="nl-BE" w:eastAsia="nl-BE"/>
            </w:rPr>
          </w:pPr>
          <w:hyperlink w:anchor="_Toc98170373" w:history="1">
            <w:r w:rsidRPr="004A4746">
              <w:rPr>
                <w:rStyle w:val="Hyperlink"/>
                <w:noProof/>
              </w:rPr>
              <w:t>a)</w:t>
            </w:r>
            <w:r>
              <w:rPr>
                <w:rFonts w:asciiTheme="minorHAnsi" w:eastAsiaTheme="minorEastAsia" w:hAnsiTheme="minorHAnsi"/>
                <w:noProof/>
                <w:szCs w:val="22"/>
                <w:lang w:val="nl-BE" w:eastAsia="nl-BE"/>
              </w:rPr>
              <w:tab/>
            </w:r>
            <w:r w:rsidRPr="004A4746">
              <w:rPr>
                <w:rStyle w:val="Hyperlink"/>
                <w:noProof/>
              </w:rPr>
              <w:t>Maatregel op uitgevoerd zetten</w:t>
            </w:r>
            <w:r>
              <w:rPr>
                <w:noProof/>
                <w:webHidden/>
              </w:rPr>
              <w:tab/>
            </w:r>
            <w:r>
              <w:rPr>
                <w:noProof/>
                <w:webHidden/>
              </w:rPr>
              <w:fldChar w:fldCharType="begin"/>
            </w:r>
            <w:r>
              <w:rPr>
                <w:noProof/>
                <w:webHidden/>
              </w:rPr>
              <w:instrText xml:space="preserve"> PAGEREF _Toc98170373 \h </w:instrText>
            </w:r>
            <w:r>
              <w:rPr>
                <w:noProof/>
                <w:webHidden/>
              </w:rPr>
            </w:r>
            <w:r>
              <w:rPr>
                <w:noProof/>
                <w:webHidden/>
              </w:rPr>
              <w:fldChar w:fldCharType="separate"/>
            </w:r>
            <w:r>
              <w:rPr>
                <w:noProof/>
                <w:webHidden/>
              </w:rPr>
              <w:t>19</w:t>
            </w:r>
            <w:r>
              <w:rPr>
                <w:noProof/>
                <w:webHidden/>
              </w:rPr>
              <w:fldChar w:fldCharType="end"/>
            </w:r>
          </w:hyperlink>
        </w:p>
        <w:p w14:paraId="3A44A28E" w14:textId="195B8F91" w:rsidR="008A1218" w:rsidRDefault="008A1218">
          <w:pPr>
            <w:pStyle w:val="Inhopg2"/>
            <w:tabs>
              <w:tab w:val="left" w:pos="660"/>
              <w:tab w:val="right" w:leader="dot" w:pos="9010"/>
            </w:tabs>
            <w:rPr>
              <w:rFonts w:asciiTheme="minorHAnsi" w:eastAsiaTheme="minorEastAsia" w:hAnsiTheme="minorHAnsi"/>
              <w:noProof/>
              <w:szCs w:val="22"/>
              <w:lang w:val="nl-BE" w:eastAsia="nl-BE"/>
            </w:rPr>
          </w:pPr>
          <w:hyperlink w:anchor="_Toc98170374" w:history="1">
            <w:r w:rsidRPr="004A4746">
              <w:rPr>
                <w:rStyle w:val="Hyperlink"/>
                <w:noProof/>
              </w:rPr>
              <w:t>b)</w:t>
            </w:r>
            <w:r>
              <w:rPr>
                <w:rFonts w:asciiTheme="minorHAnsi" w:eastAsiaTheme="minorEastAsia" w:hAnsiTheme="minorHAnsi"/>
                <w:noProof/>
                <w:szCs w:val="22"/>
                <w:lang w:val="nl-BE" w:eastAsia="nl-BE"/>
              </w:rPr>
              <w:tab/>
            </w:r>
            <w:r w:rsidRPr="004A4746">
              <w:rPr>
                <w:rStyle w:val="Hyperlink"/>
                <w:noProof/>
              </w:rPr>
              <w:t>Verklaring op eer toevoegen</w:t>
            </w:r>
            <w:r>
              <w:rPr>
                <w:noProof/>
                <w:webHidden/>
              </w:rPr>
              <w:tab/>
            </w:r>
            <w:r>
              <w:rPr>
                <w:noProof/>
                <w:webHidden/>
              </w:rPr>
              <w:fldChar w:fldCharType="begin"/>
            </w:r>
            <w:r>
              <w:rPr>
                <w:noProof/>
                <w:webHidden/>
              </w:rPr>
              <w:instrText xml:space="preserve"> PAGEREF _Toc98170374 \h </w:instrText>
            </w:r>
            <w:r>
              <w:rPr>
                <w:noProof/>
                <w:webHidden/>
              </w:rPr>
            </w:r>
            <w:r>
              <w:rPr>
                <w:noProof/>
                <w:webHidden/>
              </w:rPr>
              <w:fldChar w:fldCharType="separate"/>
            </w:r>
            <w:r>
              <w:rPr>
                <w:noProof/>
                <w:webHidden/>
              </w:rPr>
              <w:t>22</w:t>
            </w:r>
            <w:r>
              <w:rPr>
                <w:noProof/>
                <w:webHidden/>
              </w:rPr>
              <w:fldChar w:fldCharType="end"/>
            </w:r>
          </w:hyperlink>
        </w:p>
        <w:p w14:paraId="2B861C9D" w14:textId="761CFD4C" w:rsidR="005C7FF9" w:rsidRPr="008A1218" w:rsidRDefault="005C7FF9">
          <w:pPr>
            <w:rPr>
              <w:lang w:val="nl-BE"/>
            </w:rPr>
          </w:pPr>
          <w:r w:rsidRPr="008A1218">
            <w:rPr>
              <w:b/>
              <w:bCs/>
              <w:lang w:val="nl-BE"/>
            </w:rPr>
            <w:fldChar w:fldCharType="end"/>
          </w:r>
        </w:p>
      </w:sdtContent>
    </w:sdt>
    <w:p w14:paraId="08B42955" w14:textId="625DD6CA" w:rsidR="005C7FF9" w:rsidRPr="008A1218" w:rsidRDefault="005C7FF9">
      <w:pPr>
        <w:spacing w:after="0"/>
        <w:rPr>
          <w:b/>
          <w:bCs/>
          <w:color w:val="18254E"/>
          <w:sz w:val="36"/>
          <w:szCs w:val="36"/>
          <w:lang w:val="nl-BE"/>
        </w:rPr>
      </w:pPr>
      <w:r w:rsidRPr="008A1218">
        <w:rPr>
          <w:sz w:val="36"/>
          <w:szCs w:val="36"/>
          <w:lang w:val="nl-BE"/>
        </w:rPr>
        <w:br w:type="page"/>
      </w:r>
    </w:p>
    <w:p w14:paraId="02AED441" w14:textId="77777777" w:rsidR="00931440" w:rsidRPr="008A1218" w:rsidRDefault="00931440" w:rsidP="00A33A96">
      <w:pPr>
        <w:pStyle w:val="Kop1"/>
        <w:numPr>
          <w:ilvl w:val="0"/>
          <w:numId w:val="4"/>
        </w:numPr>
        <w:tabs>
          <w:tab w:val="left" w:pos="835"/>
        </w:tabs>
        <w:ind w:left="567" w:hanging="340"/>
      </w:pPr>
      <w:bookmarkStart w:id="0" w:name="_Toc97710169"/>
      <w:bookmarkStart w:id="1" w:name="_Toc98170365"/>
      <w:r w:rsidRPr="008A1218">
        <w:rPr>
          <w:color w:val="006DE6"/>
        </w:rPr>
        <w:lastRenderedPageBreak/>
        <w:t>Aanmelden op het</w:t>
      </w:r>
      <w:r w:rsidRPr="008A1218">
        <w:rPr>
          <w:color w:val="006DE6"/>
          <w:spacing w:val="-2"/>
        </w:rPr>
        <w:t xml:space="preserve"> </w:t>
      </w:r>
      <w:r w:rsidRPr="008A1218">
        <w:rPr>
          <w:color w:val="006DE6"/>
        </w:rPr>
        <w:t>Terra-platform</w:t>
      </w:r>
      <w:bookmarkEnd w:id="0"/>
      <w:bookmarkEnd w:id="1"/>
    </w:p>
    <w:p w14:paraId="076B1B34" w14:textId="1B39DB02" w:rsidR="00190F37" w:rsidRPr="008A1218" w:rsidRDefault="00931440" w:rsidP="00931440">
      <w:pPr>
        <w:pStyle w:val="Plattetekst"/>
        <w:spacing w:before="121"/>
        <w:ind w:left="226" w:right="852"/>
        <w:jc w:val="both"/>
      </w:pPr>
      <w:r w:rsidRPr="008A1218">
        <w:t xml:space="preserve">U moet zich aanmelden op het Terra-platform: </w:t>
      </w:r>
      <w:hyperlink r:id="rId12">
        <w:r w:rsidRPr="008A1218">
          <w:rPr>
            <w:color w:val="0000FF"/>
            <w:u w:val="single"/>
          </w:rPr>
          <w:t>https://terra.vlaanderen.be</w:t>
        </w:r>
      </w:hyperlink>
      <w:r w:rsidRPr="008A1218">
        <w:t xml:space="preserve">. Hier krijgt u </w:t>
      </w:r>
      <w:r w:rsidR="008A1218">
        <w:t>twee</w:t>
      </w:r>
      <w:r w:rsidRPr="008A1218">
        <w:t xml:space="preserve"> opties</w:t>
      </w:r>
      <w:r w:rsidR="008A1218">
        <w:t>:</w:t>
      </w:r>
    </w:p>
    <w:p w14:paraId="08118115" w14:textId="32FF4234" w:rsidR="00931440" w:rsidRPr="008A1218" w:rsidRDefault="00931440" w:rsidP="00931440">
      <w:pPr>
        <w:pStyle w:val="Plattetekst"/>
        <w:spacing w:before="121"/>
        <w:ind w:left="226" w:right="852"/>
        <w:jc w:val="both"/>
      </w:pPr>
      <w:r w:rsidRPr="008A1218">
        <w:rPr>
          <w:noProof/>
        </w:rPr>
        <w:drawing>
          <wp:inline distT="0" distB="0" distL="0" distR="0" wp14:anchorId="2291B057" wp14:editId="10F75509">
            <wp:extent cx="5525848" cy="5819775"/>
            <wp:effectExtent l="0" t="0" r="0" b="0"/>
            <wp:docPr id="60" name="Afbeelding 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3"/>
                    <a:stretch>
                      <a:fillRect/>
                    </a:stretch>
                  </pic:blipFill>
                  <pic:spPr>
                    <a:xfrm>
                      <a:off x="0" y="0"/>
                      <a:ext cx="5529930" cy="5824074"/>
                    </a:xfrm>
                    <a:prstGeom prst="rect">
                      <a:avLst/>
                    </a:prstGeom>
                  </pic:spPr>
                </pic:pic>
              </a:graphicData>
            </a:graphic>
          </wp:inline>
        </w:drawing>
      </w:r>
    </w:p>
    <w:p w14:paraId="1F0D8036" w14:textId="68404DA8" w:rsidR="00DD4377" w:rsidRPr="008A1218" w:rsidRDefault="00DD4377" w:rsidP="00DD4377">
      <w:pPr>
        <w:pStyle w:val="BijschriftVEB"/>
        <w:jc w:val="left"/>
        <w:rPr>
          <w:sz w:val="36"/>
          <w:szCs w:val="36"/>
        </w:rPr>
      </w:pPr>
    </w:p>
    <w:p w14:paraId="344823B5" w14:textId="77777777" w:rsidR="002E6281" w:rsidRPr="008A1218" w:rsidRDefault="002E6281" w:rsidP="002E6281">
      <w:pPr>
        <w:pStyle w:val="Plattetekst"/>
        <w:spacing w:before="121"/>
        <w:ind w:left="226" w:right="852"/>
        <w:jc w:val="both"/>
      </w:pPr>
      <w:r w:rsidRPr="008A1218">
        <w:t>Als u zich al ooit heeft aangemeld op het Terra-platform, klikt u op ‘Aanmelden’ en volgend scherm verschijnt :</w:t>
      </w:r>
    </w:p>
    <w:p w14:paraId="4E8E9E03" w14:textId="77777777" w:rsidR="002E6281" w:rsidRPr="008A1218" w:rsidRDefault="002E6281" w:rsidP="002E6281">
      <w:pPr>
        <w:pStyle w:val="Plattetekst"/>
        <w:spacing w:before="10"/>
        <w:rPr>
          <w:sz w:val="11"/>
        </w:rPr>
      </w:pPr>
      <w:r w:rsidRPr="008A1218">
        <w:rPr>
          <w:noProof/>
        </w:rPr>
        <w:lastRenderedPageBreak/>
        <mc:AlternateContent>
          <mc:Choice Requires="wpg">
            <w:drawing>
              <wp:anchor distT="0" distB="0" distL="0" distR="0" simplePos="0" relativeHeight="251659264" behindDoc="0" locked="0" layoutInCell="1" allowOverlap="1" wp14:anchorId="78356303" wp14:editId="3324692B">
                <wp:simplePos x="0" y="0"/>
                <wp:positionH relativeFrom="page">
                  <wp:posOffset>1392555</wp:posOffset>
                </wp:positionH>
                <wp:positionV relativeFrom="paragraph">
                  <wp:posOffset>109220</wp:posOffset>
                </wp:positionV>
                <wp:extent cx="4313555" cy="2611755"/>
                <wp:effectExtent l="0" t="0" r="0" b="0"/>
                <wp:wrapTopAndBottom/>
                <wp:docPr id="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3555" cy="2611755"/>
                          <a:chOff x="2184" y="184"/>
                          <a:chExt cx="6865" cy="4508"/>
                        </a:xfrm>
                      </wpg:grpSpPr>
                      <pic:pic xmlns:pic="http://schemas.openxmlformats.org/drawingml/2006/picture">
                        <pic:nvPicPr>
                          <pic:cNvPr id="86"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84" y="184"/>
                            <a:ext cx="6865"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63"/>
                        <wps:cNvSpPr>
                          <a:spLocks/>
                        </wps:cNvSpPr>
                        <wps:spPr bwMode="auto">
                          <a:xfrm>
                            <a:off x="7347" y="1851"/>
                            <a:ext cx="1596" cy="660"/>
                          </a:xfrm>
                          <a:custGeom>
                            <a:avLst/>
                            <a:gdLst>
                              <a:gd name="T0" fmla="+- 0 7347 7347"/>
                              <a:gd name="T1" fmla="*/ T0 w 1596"/>
                              <a:gd name="T2" fmla="+- 0 2181 1851"/>
                              <a:gd name="T3" fmla="*/ 2181 h 660"/>
                              <a:gd name="T4" fmla="+- 0 7371 7347"/>
                              <a:gd name="T5" fmla="*/ T4 w 1596"/>
                              <a:gd name="T6" fmla="+- 0 2100 1851"/>
                              <a:gd name="T7" fmla="*/ 2100 h 660"/>
                              <a:gd name="T8" fmla="+- 0 7440 7347"/>
                              <a:gd name="T9" fmla="*/ T8 w 1596"/>
                              <a:gd name="T10" fmla="+- 0 2026 1851"/>
                              <a:gd name="T11" fmla="*/ 2026 h 660"/>
                              <a:gd name="T12" fmla="+- 0 7548 7347"/>
                              <a:gd name="T13" fmla="*/ T12 w 1596"/>
                              <a:gd name="T14" fmla="+- 0 1962 1851"/>
                              <a:gd name="T15" fmla="*/ 1962 h 660"/>
                              <a:gd name="T16" fmla="+- 0 7615 7347"/>
                              <a:gd name="T17" fmla="*/ T16 w 1596"/>
                              <a:gd name="T18" fmla="+- 0 1934 1851"/>
                              <a:gd name="T19" fmla="*/ 1934 h 660"/>
                              <a:gd name="T20" fmla="+- 0 7689 7347"/>
                              <a:gd name="T21" fmla="*/ T20 w 1596"/>
                              <a:gd name="T22" fmla="+- 0 1910 1851"/>
                              <a:gd name="T23" fmla="*/ 1910 h 660"/>
                              <a:gd name="T24" fmla="+- 0 7770 7347"/>
                              <a:gd name="T25" fmla="*/ T24 w 1596"/>
                              <a:gd name="T26" fmla="+- 0 1890 1851"/>
                              <a:gd name="T27" fmla="*/ 1890 h 660"/>
                              <a:gd name="T28" fmla="+- 0 7857 7347"/>
                              <a:gd name="T29" fmla="*/ T28 w 1596"/>
                              <a:gd name="T30" fmla="+- 0 1873 1851"/>
                              <a:gd name="T31" fmla="*/ 1873 h 660"/>
                              <a:gd name="T32" fmla="+- 0 7948 7347"/>
                              <a:gd name="T33" fmla="*/ T32 w 1596"/>
                              <a:gd name="T34" fmla="+- 0 1861 1851"/>
                              <a:gd name="T35" fmla="*/ 1861 h 660"/>
                              <a:gd name="T36" fmla="+- 0 8045 7347"/>
                              <a:gd name="T37" fmla="*/ T36 w 1596"/>
                              <a:gd name="T38" fmla="+- 0 1854 1851"/>
                              <a:gd name="T39" fmla="*/ 1854 h 660"/>
                              <a:gd name="T40" fmla="+- 0 8145 7347"/>
                              <a:gd name="T41" fmla="*/ T40 w 1596"/>
                              <a:gd name="T42" fmla="+- 0 1851 1851"/>
                              <a:gd name="T43" fmla="*/ 1851 h 660"/>
                              <a:gd name="T44" fmla="+- 0 8245 7347"/>
                              <a:gd name="T45" fmla="*/ T44 w 1596"/>
                              <a:gd name="T46" fmla="+- 0 1854 1851"/>
                              <a:gd name="T47" fmla="*/ 1854 h 660"/>
                              <a:gd name="T48" fmla="+- 0 8342 7347"/>
                              <a:gd name="T49" fmla="*/ T48 w 1596"/>
                              <a:gd name="T50" fmla="+- 0 1861 1851"/>
                              <a:gd name="T51" fmla="*/ 1861 h 660"/>
                              <a:gd name="T52" fmla="+- 0 8433 7347"/>
                              <a:gd name="T53" fmla="*/ T52 w 1596"/>
                              <a:gd name="T54" fmla="+- 0 1873 1851"/>
                              <a:gd name="T55" fmla="*/ 1873 h 660"/>
                              <a:gd name="T56" fmla="+- 0 8520 7347"/>
                              <a:gd name="T57" fmla="*/ T56 w 1596"/>
                              <a:gd name="T58" fmla="+- 0 1890 1851"/>
                              <a:gd name="T59" fmla="*/ 1890 h 660"/>
                              <a:gd name="T60" fmla="+- 0 8601 7347"/>
                              <a:gd name="T61" fmla="*/ T60 w 1596"/>
                              <a:gd name="T62" fmla="+- 0 1910 1851"/>
                              <a:gd name="T63" fmla="*/ 1910 h 660"/>
                              <a:gd name="T64" fmla="+- 0 8675 7347"/>
                              <a:gd name="T65" fmla="*/ T64 w 1596"/>
                              <a:gd name="T66" fmla="+- 0 1934 1851"/>
                              <a:gd name="T67" fmla="*/ 1934 h 660"/>
                              <a:gd name="T68" fmla="+- 0 8742 7347"/>
                              <a:gd name="T69" fmla="*/ T68 w 1596"/>
                              <a:gd name="T70" fmla="+- 0 1962 1851"/>
                              <a:gd name="T71" fmla="*/ 1962 h 660"/>
                              <a:gd name="T72" fmla="+- 0 8800 7347"/>
                              <a:gd name="T73" fmla="*/ T72 w 1596"/>
                              <a:gd name="T74" fmla="+- 0 1992 1851"/>
                              <a:gd name="T75" fmla="*/ 1992 h 660"/>
                              <a:gd name="T76" fmla="+- 0 8889 7347"/>
                              <a:gd name="T77" fmla="*/ T76 w 1596"/>
                              <a:gd name="T78" fmla="+- 0 2062 1851"/>
                              <a:gd name="T79" fmla="*/ 2062 h 660"/>
                              <a:gd name="T80" fmla="+- 0 8937 7347"/>
                              <a:gd name="T81" fmla="*/ T80 w 1596"/>
                              <a:gd name="T82" fmla="+- 0 2140 1851"/>
                              <a:gd name="T83" fmla="*/ 2140 h 660"/>
                              <a:gd name="T84" fmla="+- 0 8943 7347"/>
                              <a:gd name="T85" fmla="*/ T84 w 1596"/>
                              <a:gd name="T86" fmla="+- 0 2181 1851"/>
                              <a:gd name="T87" fmla="*/ 2181 h 660"/>
                              <a:gd name="T88" fmla="+- 0 8937 7347"/>
                              <a:gd name="T89" fmla="*/ T88 w 1596"/>
                              <a:gd name="T90" fmla="+- 0 2222 1851"/>
                              <a:gd name="T91" fmla="*/ 2222 h 660"/>
                              <a:gd name="T92" fmla="+- 0 8889 7347"/>
                              <a:gd name="T93" fmla="*/ T92 w 1596"/>
                              <a:gd name="T94" fmla="+- 0 2300 1851"/>
                              <a:gd name="T95" fmla="*/ 2300 h 660"/>
                              <a:gd name="T96" fmla="+- 0 8800 7347"/>
                              <a:gd name="T97" fmla="*/ T96 w 1596"/>
                              <a:gd name="T98" fmla="+- 0 2370 1851"/>
                              <a:gd name="T99" fmla="*/ 2370 h 660"/>
                              <a:gd name="T100" fmla="+- 0 8742 7347"/>
                              <a:gd name="T101" fmla="*/ T100 w 1596"/>
                              <a:gd name="T102" fmla="+- 0 2400 1851"/>
                              <a:gd name="T103" fmla="*/ 2400 h 660"/>
                              <a:gd name="T104" fmla="+- 0 8675 7347"/>
                              <a:gd name="T105" fmla="*/ T104 w 1596"/>
                              <a:gd name="T106" fmla="+- 0 2428 1851"/>
                              <a:gd name="T107" fmla="*/ 2428 h 660"/>
                              <a:gd name="T108" fmla="+- 0 8601 7347"/>
                              <a:gd name="T109" fmla="*/ T108 w 1596"/>
                              <a:gd name="T110" fmla="+- 0 2452 1851"/>
                              <a:gd name="T111" fmla="*/ 2452 h 660"/>
                              <a:gd name="T112" fmla="+- 0 8520 7347"/>
                              <a:gd name="T113" fmla="*/ T112 w 1596"/>
                              <a:gd name="T114" fmla="+- 0 2472 1851"/>
                              <a:gd name="T115" fmla="*/ 2472 h 660"/>
                              <a:gd name="T116" fmla="+- 0 8433 7347"/>
                              <a:gd name="T117" fmla="*/ T116 w 1596"/>
                              <a:gd name="T118" fmla="+- 0 2489 1851"/>
                              <a:gd name="T119" fmla="*/ 2489 h 660"/>
                              <a:gd name="T120" fmla="+- 0 8342 7347"/>
                              <a:gd name="T121" fmla="*/ T120 w 1596"/>
                              <a:gd name="T122" fmla="+- 0 2501 1851"/>
                              <a:gd name="T123" fmla="*/ 2501 h 660"/>
                              <a:gd name="T124" fmla="+- 0 8245 7347"/>
                              <a:gd name="T125" fmla="*/ T124 w 1596"/>
                              <a:gd name="T126" fmla="+- 0 2508 1851"/>
                              <a:gd name="T127" fmla="*/ 2508 h 660"/>
                              <a:gd name="T128" fmla="+- 0 8145 7347"/>
                              <a:gd name="T129" fmla="*/ T128 w 1596"/>
                              <a:gd name="T130" fmla="+- 0 2511 1851"/>
                              <a:gd name="T131" fmla="*/ 2511 h 660"/>
                              <a:gd name="T132" fmla="+- 0 8045 7347"/>
                              <a:gd name="T133" fmla="*/ T132 w 1596"/>
                              <a:gd name="T134" fmla="+- 0 2508 1851"/>
                              <a:gd name="T135" fmla="*/ 2508 h 660"/>
                              <a:gd name="T136" fmla="+- 0 7948 7347"/>
                              <a:gd name="T137" fmla="*/ T136 w 1596"/>
                              <a:gd name="T138" fmla="+- 0 2501 1851"/>
                              <a:gd name="T139" fmla="*/ 2501 h 660"/>
                              <a:gd name="T140" fmla="+- 0 7857 7347"/>
                              <a:gd name="T141" fmla="*/ T140 w 1596"/>
                              <a:gd name="T142" fmla="+- 0 2489 1851"/>
                              <a:gd name="T143" fmla="*/ 2489 h 660"/>
                              <a:gd name="T144" fmla="+- 0 7770 7347"/>
                              <a:gd name="T145" fmla="*/ T144 w 1596"/>
                              <a:gd name="T146" fmla="+- 0 2472 1851"/>
                              <a:gd name="T147" fmla="*/ 2472 h 660"/>
                              <a:gd name="T148" fmla="+- 0 7689 7347"/>
                              <a:gd name="T149" fmla="*/ T148 w 1596"/>
                              <a:gd name="T150" fmla="+- 0 2452 1851"/>
                              <a:gd name="T151" fmla="*/ 2452 h 660"/>
                              <a:gd name="T152" fmla="+- 0 7615 7347"/>
                              <a:gd name="T153" fmla="*/ T152 w 1596"/>
                              <a:gd name="T154" fmla="+- 0 2428 1851"/>
                              <a:gd name="T155" fmla="*/ 2428 h 660"/>
                              <a:gd name="T156" fmla="+- 0 7548 7347"/>
                              <a:gd name="T157" fmla="*/ T156 w 1596"/>
                              <a:gd name="T158" fmla="+- 0 2400 1851"/>
                              <a:gd name="T159" fmla="*/ 2400 h 660"/>
                              <a:gd name="T160" fmla="+- 0 7490 7347"/>
                              <a:gd name="T161" fmla="*/ T160 w 1596"/>
                              <a:gd name="T162" fmla="+- 0 2370 1851"/>
                              <a:gd name="T163" fmla="*/ 2370 h 660"/>
                              <a:gd name="T164" fmla="+- 0 7401 7347"/>
                              <a:gd name="T165" fmla="*/ T164 w 1596"/>
                              <a:gd name="T166" fmla="+- 0 2300 1851"/>
                              <a:gd name="T167" fmla="*/ 2300 h 660"/>
                              <a:gd name="T168" fmla="+- 0 7353 7347"/>
                              <a:gd name="T169" fmla="*/ T168 w 1596"/>
                              <a:gd name="T170" fmla="+- 0 2222 1851"/>
                              <a:gd name="T171" fmla="*/ 2222 h 660"/>
                              <a:gd name="T172" fmla="+- 0 7347 7347"/>
                              <a:gd name="T173" fmla="*/ T172 w 1596"/>
                              <a:gd name="T174" fmla="+- 0 2181 1851"/>
                              <a:gd name="T175" fmla="*/ 218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96" h="660">
                                <a:moveTo>
                                  <a:pt x="0" y="330"/>
                                </a:moveTo>
                                <a:lnTo>
                                  <a:pt x="24" y="249"/>
                                </a:lnTo>
                                <a:lnTo>
                                  <a:pt x="93" y="175"/>
                                </a:lnTo>
                                <a:lnTo>
                                  <a:pt x="201" y="111"/>
                                </a:lnTo>
                                <a:lnTo>
                                  <a:pt x="268" y="83"/>
                                </a:lnTo>
                                <a:lnTo>
                                  <a:pt x="342" y="59"/>
                                </a:lnTo>
                                <a:lnTo>
                                  <a:pt x="423" y="39"/>
                                </a:lnTo>
                                <a:lnTo>
                                  <a:pt x="510" y="22"/>
                                </a:lnTo>
                                <a:lnTo>
                                  <a:pt x="601" y="10"/>
                                </a:lnTo>
                                <a:lnTo>
                                  <a:pt x="698" y="3"/>
                                </a:lnTo>
                                <a:lnTo>
                                  <a:pt x="798" y="0"/>
                                </a:lnTo>
                                <a:lnTo>
                                  <a:pt x="898" y="3"/>
                                </a:lnTo>
                                <a:lnTo>
                                  <a:pt x="995" y="10"/>
                                </a:lnTo>
                                <a:lnTo>
                                  <a:pt x="1086" y="22"/>
                                </a:lnTo>
                                <a:lnTo>
                                  <a:pt x="1173" y="39"/>
                                </a:lnTo>
                                <a:lnTo>
                                  <a:pt x="1254" y="59"/>
                                </a:lnTo>
                                <a:lnTo>
                                  <a:pt x="1328" y="83"/>
                                </a:lnTo>
                                <a:lnTo>
                                  <a:pt x="1395" y="111"/>
                                </a:lnTo>
                                <a:lnTo>
                                  <a:pt x="1453" y="141"/>
                                </a:lnTo>
                                <a:lnTo>
                                  <a:pt x="1542" y="211"/>
                                </a:lnTo>
                                <a:lnTo>
                                  <a:pt x="1590" y="289"/>
                                </a:lnTo>
                                <a:lnTo>
                                  <a:pt x="1596" y="330"/>
                                </a:lnTo>
                                <a:lnTo>
                                  <a:pt x="1590" y="371"/>
                                </a:lnTo>
                                <a:lnTo>
                                  <a:pt x="1542" y="449"/>
                                </a:lnTo>
                                <a:lnTo>
                                  <a:pt x="1453" y="519"/>
                                </a:lnTo>
                                <a:lnTo>
                                  <a:pt x="1395" y="549"/>
                                </a:lnTo>
                                <a:lnTo>
                                  <a:pt x="1328" y="577"/>
                                </a:lnTo>
                                <a:lnTo>
                                  <a:pt x="1254" y="601"/>
                                </a:lnTo>
                                <a:lnTo>
                                  <a:pt x="1173" y="621"/>
                                </a:lnTo>
                                <a:lnTo>
                                  <a:pt x="1086" y="638"/>
                                </a:lnTo>
                                <a:lnTo>
                                  <a:pt x="995" y="650"/>
                                </a:lnTo>
                                <a:lnTo>
                                  <a:pt x="898" y="657"/>
                                </a:lnTo>
                                <a:lnTo>
                                  <a:pt x="798" y="660"/>
                                </a:lnTo>
                                <a:lnTo>
                                  <a:pt x="698" y="657"/>
                                </a:lnTo>
                                <a:lnTo>
                                  <a:pt x="601" y="650"/>
                                </a:lnTo>
                                <a:lnTo>
                                  <a:pt x="510" y="638"/>
                                </a:lnTo>
                                <a:lnTo>
                                  <a:pt x="423" y="621"/>
                                </a:lnTo>
                                <a:lnTo>
                                  <a:pt x="342" y="601"/>
                                </a:lnTo>
                                <a:lnTo>
                                  <a:pt x="268" y="577"/>
                                </a:lnTo>
                                <a:lnTo>
                                  <a:pt x="201" y="549"/>
                                </a:lnTo>
                                <a:lnTo>
                                  <a:pt x="143" y="519"/>
                                </a:lnTo>
                                <a:lnTo>
                                  <a:pt x="54" y="449"/>
                                </a:lnTo>
                                <a:lnTo>
                                  <a:pt x="6" y="371"/>
                                </a:lnTo>
                                <a:lnTo>
                                  <a:pt x="0" y="33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35695" id="Group 62" o:spid="_x0000_s1026" style="position:absolute;margin-left:109.65pt;margin-top:8.6pt;width:339.65pt;height:205.65pt;z-index:251659264;mso-wrap-distance-left:0;mso-wrap-distance-right:0;mso-position-horizontal-relative:page" coordorigin="2184,184" coordsize="6865,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h+NP/IS0/wD3X/8AZa9eryH4&#10;0/8AIS0//df/ANloA8/sv+P23/66pXvFeD2X/H7b/wDXVK94oA86/ZI/5I4f+w/rv/p1uq9pPevF&#10;v2SP+SOH/sP67/6dbqvaT3rWt/EmYUf4UB1FFFZG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h+NP/ACEtP/3X/wDZa9eryH40/wDIS0//AHX/APZaAPP7L/j9&#10;t/8Arqle8V4PZf8AH7b/APXVK94oA86/ZI/5I4f+w/rv/p1uq9pPevFv2SP+SOH/ALD+u/8Ap1uq&#10;9pPeta38SZhR/hQHUUUV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2184;top:184;width:6865;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">
                  <v:imagedata r:id="rId19" o:title=""/>
                </v:shape>
                <v:shape id="Freeform 63" o:spid="_x0000_s1028" style="position:absolute;left:7347;top:1851;width:1596;height:660;visibility:visible;mso-wrap-style:square;v-text-anchor:top" coordsize="15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" path="m,330l24,249,93,175,201,111,268,83,342,59,423,39,510,22,601,10,698,3,798,,898,3r97,7l1086,22r87,17l1254,59r74,24l1395,111r58,30l1542,211r48,78l1596,330r-6,41l1542,449r-89,70l1395,549r-67,28l1254,601r-81,20l1086,638r-91,12l898,657r-100,3l698,657r-97,-7l510,638,423,621,342,601,268,577,201,549,143,519,54,449,6,371,,330xe" filled="f" strokecolor="red" strokeweight="2pt">
                  <v:path arrowok="t" o:connecttype="custom" o:connectlocs="0,2181;24,2100;93,2026;201,1962;268,1934;342,1910;423,1890;510,1873;601,1861;698,1854;798,1851;898,1854;995,1861;1086,1873;1173,1890;1254,1910;1328,1934;1395,1962;1453,1992;1542,2062;1590,2140;1596,2181;1590,2222;1542,2300;1453,2370;1395,2400;1328,2428;1254,2452;1173,2472;1086,2489;995,2501;898,2508;798,2511;698,2508;601,2501;510,2489;423,2472;342,2452;268,2428;201,2400;143,2370;54,2300;6,2222;0,2181" o:connectangles="0,0,0,0,0,0,0,0,0,0,0,0,0,0,0,0,0,0,0,0,0,0,0,0,0,0,0,0,0,0,0,0,0,0,0,0,0,0,0,0,0,0,0,0"/>
                </v:shape>
                <w10:wrap type="topAndBottom" anchorx="page"/>
              </v:group>
            </w:pict>
          </mc:Fallback>
        </mc:AlternateContent>
      </w:r>
    </w:p>
    <w:p w14:paraId="5050A8F6" w14:textId="77777777" w:rsidR="002E6281" w:rsidRPr="008A1218" w:rsidRDefault="002E6281" w:rsidP="002E6281">
      <w:pPr>
        <w:pStyle w:val="Plattetekst"/>
        <w:spacing w:before="7"/>
        <w:rPr>
          <w:sz w:val="20"/>
        </w:rPr>
      </w:pPr>
    </w:p>
    <w:p w14:paraId="416ED755" w14:textId="77777777" w:rsidR="002E6281" w:rsidRPr="008A1218" w:rsidRDefault="002E6281" w:rsidP="002E6281">
      <w:pPr>
        <w:pStyle w:val="Plattetekst"/>
        <w:spacing w:line="223" w:lineRule="auto"/>
        <w:ind w:left="113" w:right="961"/>
        <w:jc w:val="both"/>
      </w:pPr>
      <w:r w:rsidRPr="008A1218">
        <w:t>Kies de optie van uw voorkeur om aan te melden. Zodra u bent aangemeld, wordt u verder geleid naar het startscherm.</w:t>
      </w:r>
    </w:p>
    <w:p w14:paraId="5447BC48" w14:textId="77777777" w:rsidR="002E6281" w:rsidRPr="008A1218" w:rsidRDefault="002E6281" w:rsidP="002E6281">
      <w:pPr>
        <w:pStyle w:val="Plattetekst"/>
        <w:spacing w:before="2"/>
        <w:rPr>
          <w:sz w:val="22"/>
        </w:rPr>
      </w:pPr>
    </w:p>
    <w:p w14:paraId="5F0EFF47" w14:textId="77777777" w:rsidR="002E6281" w:rsidRPr="008A1218" w:rsidRDefault="002E6281" w:rsidP="002E6281">
      <w:pPr>
        <w:pStyle w:val="Plattetekst"/>
        <w:spacing w:line="223" w:lineRule="auto"/>
        <w:ind w:left="113" w:right="958"/>
        <w:jc w:val="both"/>
      </w:pPr>
      <w:r w:rsidRPr="008A1218">
        <w:t xml:space="preserve">Indien u zich nog nooit heeft aangemeld dient u optie 2 eerst te vervolledigen. Bij problemen kan u rechts op de knop ‘Hulp nodig?’ klikken, bellen naar het gratis nummer 1700 of de </w:t>
      </w:r>
      <w:hyperlink r:id="rId20" w:history="1">
        <w:r w:rsidRPr="008A1218">
          <w:rPr>
            <w:rStyle w:val="Hyperlink"/>
          </w:rPr>
          <w:t>handleiding</w:t>
        </w:r>
      </w:hyperlink>
      <w:r w:rsidRPr="008A1218">
        <w:t xml:space="preserve"> raadplegen.</w:t>
      </w:r>
    </w:p>
    <w:p w14:paraId="5D6440ED" w14:textId="77777777" w:rsidR="002E6281" w:rsidRPr="008A1218" w:rsidRDefault="002E6281" w:rsidP="002E6281">
      <w:pPr>
        <w:pStyle w:val="Plattetekst"/>
        <w:spacing w:before="5"/>
        <w:rPr>
          <w:sz w:val="23"/>
        </w:rPr>
      </w:pPr>
    </w:p>
    <w:p w14:paraId="6A1BA0C8" w14:textId="77777777" w:rsidR="002E6281" w:rsidRPr="008A1218" w:rsidRDefault="002E6281" w:rsidP="00A33A96">
      <w:pPr>
        <w:pStyle w:val="Kop1"/>
        <w:numPr>
          <w:ilvl w:val="0"/>
          <w:numId w:val="4"/>
        </w:numPr>
        <w:tabs>
          <w:tab w:val="left" w:pos="835"/>
        </w:tabs>
        <w:spacing w:before="0"/>
        <w:ind w:left="567" w:hanging="340"/>
      </w:pPr>
      <w:bookmarkStart w:id="2" w:name="_Toc97710170"/>
      <w:bookmarkStart w:id="3" w:name="_Toc98170366"/>
      <w:r w:rsidRPr="008A1218">
        <w:rPr>
          <w:color w:val="006DE6"/>
        </w:rPr>
        <w:t>Gebouwen / infrastructuur</w:t>
      </w:r>
      <w:r w:rsidRPr="008A1218">
        <w:rPr>
          <w:color w:val="006DE6"/>
          <w:spacing w:val="-2"/>
        </w:rPr>
        <w:t xml:space="preserve"> </w:t>
      </w:r>
      <w:r w:rsidRPr="008A1218">
        <w:rPr>
          <w:color w:val="006DE6"/>
        </w:rPr>
        <w:t>toevoegen</w:t>
      </w:r>
      <w:bookmarkEnd w:id="2"/>
      <w:bookmarkEnd w:id="3"/>
    </w:p>
    <w:p w14:paraId="40F40CF2" w14:textId="77777777" w:rsidR="002E6281" w:rsidRPr="008A1218" w:rsidRDefault="002E6281" w:rsidP="002E6281">
      <w:pPr>
        <w:pStyle w:val="Plattetekst"/>
        <w:spacing w:before="119"/>
        <w:ind w:left="226" w:right="927"/>
        <w:jc w:val="both"/>
      </w:pPr>
      <w:r w:rsidRPr="008A1218">
        <w:t>Om een maatregel aan te maken in Terra, dient u (minstens) die gebouwen (of infrastructuren) aan te maken waarop de maatregel van toepassing is. Hieronder beschrijven we de procedure om een nieuw gebouw toe te voegen:</w:t>
      </w:r>
    </w:p>
    <w:p w14:paraId="6DA17627" w14:textId="77777777" w:rsidR="002E6281" w:rsidRPr="008A1218" w:rsidRDefault="002E6281" w:rsidP="002E6281">
      <w:pPr>
        <w:pStyle w:val="Plattetekst"/>
        <w:spacing w:before="8"/>
        <w:rPr>
          <w:sz w:val="26"/>
        </w:rPr>
      </w:pPr>
    </w:p>
    <w:p w14:paraId="663EB8FE" w14:textId="77777777" w:rsidR="002E6281" w:rsidRPr="008A1218" w:rsidRDefault="002E6281" w:rsidP="00A33A96">
      <w:pPr>
        <w:pStyle w:val="Lijstalinea"/>
        <w:widowControl w:val="0"/>
        <w:numPr>
          <w:ilvl w:val="1"/>
          <w:numId w:val="4"/>
        </w:numPr>
        <w:tabs>
          <w:tab w:val="left" w:pos="947"/>
        </w:tabs>
        <w:autoSpaceDE w:val="0"/>
        <w:autoSpaceDN w:val="0"/>
        <w:spacing w:before="1" w:after="0"/>
        <w:contextualSpacing w:val="0"/>
        <w:rPr>
          <w:i/>
          <w:iCs/>
          <w:lang w:val="nl-BE"/>
        </w:rPr>
      </w:pPr>
      <w:r w:rsidRPr="008A1218">
        <w:rPr>
          <w:i/>
          <w:iCs/>
          <w:color w:val="006FC0"/>
          <w:lang w:val="nl-BE"/>
        </w:rPr>
        <w:t>Gebouw aanmaken</w:t>
      </w:r>
    </w:p>
    <w:p w14:paraId="0F4BC7CF" w14:textId="77777777" w:rsidR="002E6281" w:rsidRPr="008A1218" w:rsidRDefault="002E6281" w:rsidP="00A33A96">
      <w:pPr>
        <w:pStyle w:val="Lijstalinea"/>
        <w:widowControl w:val="0"/>
        <w:numPr>
          <w:ilvl w:val="1"/>
          <w:numId w:val="4"/>
        </w:numPr>
        <w:tabs>
          <w:tab w:val="left" w:pos="947"/>
        </w:tabs>
        <w:autoSpaceDE w:val="0"/>
        <w:autoSpaceDN w:val="0"/>
        <w:spacing w:after="0" w:line="267" w:lineRule="exact"/>
        <w:contextualSpacing w:val="0"/>
        <w:rPr>
          <w:i/>
          <w:iCs/>
          <w:lang w:val="nl-BE"/>
        </w:rPr>
      </w:pPr>
      <w:r w:rsidRPr="008A1218">
        <w:rPr>
          <w:i/>
          <w:iCs/>
          <w:color w:val="006FC0"/>
          <w:lang w:val="nl-BE"/>
        </w:rPr>
        <w:t>Documenten</w:t>
      </w:r>
      <w:r w:rsidRPr="008A1218">
        <w:rPr>
          <w:i/>
          <w:iCs/>
          <w:color w:val="006FC0"/>
          <w:spacing w:val="-6"/>
          <w:lang w:val="nl-BE"/>
        </w:rPr>
        <w:t xml:space="preserve"> </w:t>
      </w:r>
      <w:r w:rsidRPr="008A1218">
        <w:rPr>
          <w:i/>
          <w:iCs/>
          <w:color w:val="006FC0"/>
          <w:lang w:val="nl-BE"/>
        </w:rPr>
        <w:t>toevoegen</w:t>
      </w:r>
    </w:p>
    <w:p w14:paraId="693D1A60" w14:textId="77777777" w:rsidR="002E6281" w:rsidRPr="008A1218" w:rsidRDefault="002E6281" w:rsidP="00A33A96">
      <w:pPr>
        <w:pStyle w:val="Lijstalinea"/>
        <w:widowControl w:val="0"/>
        <w:numPr>
          <w:ilvl w:val="1"/>
          <w:numId w:val="4"/>
        </w:numPr>
        <w:tabs>
          <w:tab w:val="left" w:pos="947"/>
        </w:tabs>
        <w:autoSpaceDE w:val="0"/>
        <w:autoSpaceDN w:val="0"/>
        <w:spacing w:after="0"/>
        <w:contextualSpacing w:val="0"/>
        <w:rPr>
          <w:i/>
          <w:iCs/>
          <w:lang w:val="nl-BE"/>
        </w:rPr>
      </w:pPr>
      <w:r w:rsidRPr="008A1218">
        <w:rPr>
          <w:i/>
          <w:iCs/>
          <w:color w:val="006FC0"/>
          <w:lang w:val="nl-BE"/>
        </w:rPr>
        <w:t>Energiedragers</w:t>
      </w:r>
      <w:r w:rsidRPr="008A1218">
        <w:rPr>
          <w:i/>
          <w:iCs/>
          <w:color w:val="006FC0"/>
          <w:spacing w:val="-1"/>
          <w:lang w:val="nl-BE"/>
        </w:rPr>
        <w:t xml:space="preserve"> </w:t>
      </w:r>
      <w:r w:rsidRPr="008A1218">
        <w:rPr>
          <w:i/>
          <w:iCs/>
          <w:color w:val="006FC0"/>
          <w:lang w:val="nl-BE"/>
        </w:rPr>
        <w:t xml:space="preserve">koppelen </w:t>
      </w:r>
    </w:p>
    <w:p w14:paraId="6829CE55" w14:textId="77777777" w:rsidR="002E6281" w:rsidRPr="008A1218" w:rsidRDefault="002E6281" w:rsidP="00A33A96">
      <w:pPr>
        <w:pStyle w:val="Lijstalinea"/>
        <w:widowControl w:val="0"/>
        <w:numPr>
          <w:ilvl w:val="1"/>
          <w:numId w:val="4"/>
        </w:numPr>
        <w:tabs>
          <w:tab w:val="left" w:pos="947"/>
        </w:tabs>
        <w:autoSpaceDE w:val="0"/>
        <w:autoSpaceDN w:val="0"/>
        <w:spacing w:after="0"/>
        <w:contextualSpacing w:val="0"/>
        <w:rPr>
          <w:i/>
          <w:iCs/>
          <w:lang w:val="nl-BE"/>
        </w:rPr>
      </w:pPr>
      <w:r w:rsidRPr="008A1218">
        <w:rPr>
          <w:i/>
          <w:iCs/>
          <w:color w:val="006FC0"/>
          <w:lang w:val="nl-BE"/>
        </w:rPr>
        <w:t xml:space="preserve">Parameters invullen </w:t>
      </w:r>
    </w:p>
    <w:p w14:paraId="26DD7D94" w14:textId="77777777" w:rsidR="002E6281" w:rsidRPr="008A1218" w:rsidRDefault="002E6281" w:rsidP="002E6281">
      <w:pPr>
        <w:pStyle w:val="Plattetekst"/>
        <w:spacing w:before="119"/>
        <w:ind w:left="226" w:right="927"/>
        <w:jc w:val="both"/>
      </w:pPr>
      <w:r w:rsidRPr="008A1218">
        <w:t xml:space="preserve">Wanneer u meerdere gebouwen heeft, dient u deze stappen voor elk gebouw te herhalen. Voor een infrastructuur kan u dezelfde werkwijze hanteren. </w:t>
      </w:r>
    </w:p>
    <w:p w14:paraId="741DD2BD" w14:textId="77777777" w:rsidR="002E6281" w:rsidRPr="008A1218" w:rsidRDefault="002E6281" w:rsidP="00A33A96">
      <w:pPr>
        <w:pStyle w:val="Kop2"/>
        <w:numPr>
          <w:ilvl w:val="0"/>
          <w:numId w:val="9"/>
        </w:numPr>
      </w:pPr>
      <w:bookmarkStart w:id="4" w:name="_Toc97710171"/>
      <w:bookmarkStart w:id="5" w:name="_Toc98170367"/>
      <w:r w:rsidRPr="008A1218">
        <w:t>Gebouw</w:t>
      </w:r>
      <w:r w:rsidRPr="008A1218">
        <w:rPr>
          <w:spacing w:val="-2"/>
        </w:rPr>
        <w:t xml:space="preserve"> </w:t>
      </w:r>
      <w:r w:rsidRPr="008A1218">
        <w:t>aanmaken</w:t>
      </w:r>
      <w:bookmarkEnd w:id="4"/>
      <w:bookmarkEnd w:id="5"/>
    </w:p>
    <w:p w14:paraId="372A98D1" w14:textId="4B2D59DF" w:rsidR="002E6281" w:rsidRPr="008A1218" w:rsidRDefault="002E6281" w:rsidP="00A33A96">
      <w:pPr>
        <w:pStyle w:val="Lijstalinea"/>
        <w:widowControl w:val="0"/>
        <w:numPr>
          <w:ilvl w:val="0"/>
          <w:numId w:val="5"/>
        </w:numPr>
        <w:tabs>
          <w:tab w:val="left" w:pos="947"/>
        </w:tabs>
        <w:autoSpaceDE w:val="0"/>
        <w:autoSpaceDN w:val="0"/>
        <w:spacing w:before="121" w:after="22"/>
        <w:rPr>
          <w:sz w:val="24"/>
          <w:lang w:val="nl-BE"/>
        </w:rPr>
      </w:pPr>
      <w:r w:rsidRPr="008A1218">
        <w:rPr>
          <w:sz w:val="24"/>
          <w:lang w:val="nl-BE"/>
        </w:rPr>
        <w:t xml:space="preserve">Klik op ‘Patrimonia’ in de </w:t>
      </w:r>
      <w:r w:rsidRPr="008A1218">
        <w:rPr>
          <w:b/>
          <w:bCs/>
          <w:sz w:val="24"/>
          <w:u w:val="single"/>
          <w:lang w:val="nl-BE"/>
        </w:rPr>
        <w:t>hoofdbalk</w:t>
      </w:r>
      <w:r w:rsidRPr="008A1218">
        <w:rPr>
          <w:sz w:val="24"/>
          <w:lang w:val="nl-BE"/>
        </w:rPr>
        <w:t>.</w:t>
      </w:r>
    </w:p>
    <w:p w14:paraId="57D98EF7" w14:textId="270A678B" w:rsidR="00190F37" w:rsidRPr="008A1218" w:rsidRDefault="00F35B75" w:rsidP="00190F37">
      <w:pPr>
        <w:rPr>
          <w:lang w:val="nl-BE"/>
        </w:rPr>
      </w:pPr>
      <w:r w:rsidRPr="008A1218">
        <w:rPr>
          <w:noProof/>
          <w:sz w:val="20"/>
          <w:lang w:val="nl-BE"/>
        </w:rPr>
        <w:lastRenderedPageBreak/>
        <mc:AlternateContent>
          <mc:Choice Requires="wpg">
            <w:drawing>
              <wp:inline distT="0" distB="0" distL="0" distR="0" wp14:anchorId="4CA113DE" wp14:editId="5A8402B7">
                <wp:extent cx="4540250" cy="2385060"/>
                <wp:effectExtent l="0" t="0" r="3810" b="1270"/>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2385060"/>
                          <a:chOff x="0" y="0"/>
                          <a:chExt cx="7150" cy="3756"/>
                        </a:xfrm>
                      </wpg:grpSpPr>
                      <pic:pic xmlns:pic="http://schemas.openxmlformats.org/drawingml/2006/picture">
                        <pic:nvPicPr>
                          <pic:cNvPr id="82"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0" cy="3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735" y="659"/>
                            <a:ext cx="1596" cy="660"/>
                          </a:xfrm>
                          <a:custGeom>
                            <a:avLst/>
                            <a:gdLst>
                              <a:gd name="T0" fmla="+- 0 735 735"/>
                              <a:gd name="T1" fmla="*/ T0 w 1596"/>
                              <a:gd name="T2" fmla="+- 0 989 659"/>
                              <a:gd name="T3" fmla="*/ 989 h 660"/>
                              <a:gd name="T4" fmla="+- 0 759 735"/>
                              <a:gd name="T5" fmla="*/ T4 w 1596"/>
                              <a:gd name="T6" fmla="+- 0 908 659"/>
                              <a:gd name="T7" fmla="*/ 908 h 660"/>
                              <a:gd name="T8" fmla="+- 0 828 735"/>
                              <a:gd name="T9" fmla="*/ T8 w 1596"/>
                              <a:gd name="T10" fmla="+- 0 834 659"/>
                              <a:gd name="T11" fmla="*/ 834 h 660"/>
                              <a:gd name="T12" fmla="+- 0 936 735"/>
                              <a:gd name="T13" fmla="*/ T12 w 1596"/>
                              <a:gd name="T14" fmla="+- 0 770 659"/>
                              <a:gd name="T15" fmla="*/ 770 h 660"/>
                              <a:gd name="T16" fmla="+- 0 1003 735"/>
                              <a:gd name="T17" fmla="*/ T16 w 1596"/>
                              <a:gd name="T18" fmla="+- 0 743 659"/>
                              <a:gd name="T19" fmla="*/ 743 h 660"/>
                              <a:gd name="T20" fmla="+- 0 1077 735"/>
                              <a:gd name="T21" fmla="*/ T20 w 1596"/>
                              <a:gd name="T22" fmla="+- 0 718 659"/>
                              <a:gd name="T23" fmla="*/ 718 h 660"/>
                              <a:gd name="T24" fmla="+- 0 1157 735"/>
                              <a:gd name="T25" fmla="*/ T24 w 1596"/>
                              <a:gd name="T26" fmla="+- 0 698 659"/>
                              <a:gd name="T27" fmla="*/ 698 h 660"/>
                              <a:gd name="T28" fmla="+- 0 1244 735"/>
                              <a:gd name="T29" fmla="*/ T28 w 1596"/>
                              <a:gd name="T30" fmla="+- 0 682 659"/>
                              <a:gd name="T31" fmla="*/ 682 h 660"/>
                              <a:gd name="T32" fmla="+- 0 1336 735"/>
                              <a:gd name="T33" fmla="*/ T32 w 1596"/>
                              <a:gd name="T34" fmla="+- 0 669 659"/>
                              <a:gd name="T35" fmla="*/ 669 h 660"/>
                              <a:gd name="T36" fmla="+- 0 1432 735"/>
                              <a:gd name="T37" fmla="*/ T36 w 1596"/>
                              <a:gd name="T38" fmla="+- 0 662 659"/>
                              <a:gd name="T39" fmla="*/ 662 h 660"/>
                              <a:gd name="T40" fmla="+- 0 1533 735"/>
                              <a:gd name="T41" fmla="*/ T40 w 1596"/>
                              <a:gd name="T42" fmla="+- 0 659 659"/>
                              <a:gd name="T43" fmla="*/ 659 h 660"/>
                              <a:gd name="T44" fmla="+- 0 1633 735"/>
                              <a:gd name="T45" fmla="*/ T44 w 1596"/>
                              <a:gd name="T46" fmla="+- 0 662 659"/>
                              <a:gd name="T47" fmla="*/ 662 h 660"/>
                              <a:gd name="T48" fmla="+- 0 1729 735"/>
                              <a:gd name="T49" fmla="*/ T48 w 1596"/>
                              <a:gd name="T50" fmla="+- 0 669 659"/>
                              <a:gd name="T51" fmla="*/ 669 h 660"/>
                              <a:gd name="T52" fmla="+- 0 1821 735"/>
                              <a:gd name="T53" fmla="*/ T52 w 1596"/>
                              <a:gd name="T54" fmla="+- 0 682 659"/>
                              <a:gd name="T55" fmla="*/ 682 h 660"/>
                              <a:gd name="T56" fmla="+- 0 1908 735"/>
                              <a:gd name="T57" fmla="*/ T56 w 1596"/>
                              <a:gd name="T58" fmla="+- 0 698 659"/>
                              <a:gd name="T59" fmla="*/ 698 h 660"/>
                              <a:gd name="T60" fmla="+- 0 1989 735"/>
                              <a:gd name="T61" fmla="*/ T60 w 1596"/>
                              <a:gd name="T62" fmla="+- 0 718 659"/>
                              <a:gd name="T63" fmla="*/ 718 h 660"/>
                              <a:gd name="T64" fmla="+- 0 2063 735"/>
                              <a:gd name="T65" fmla="*/ T64 w 1596"/>
                              <a:gd name="T66" fmla="+- 0 743 659"/>
                              <a:gd name="T67" fmla="*/ 743 h 660"/>
                              <a:gd name="T68" fmla="+- 0 2129 735"/>
                              <a:gd name="T69" fmla="*/ T68 w 1596"/>
                              <a:gd name="T70" fmla="+- 0 770 659"/>
                              <a:gd name="T71" fmla="*/ 770 h 660"/>
                              <a:gd name="T72" fmla="+- 0 2188 735"/>
                              <a:gd name="T73" fmla="*/ T72 w 1596"/>
                              <a:gd name="T74" fmla="+- 0 801 659"/>
                              <a:gd name="T75" fmla="*/ 801 h 660"/>
                              <a:gd name="T76" fmla="+- 0 2277 735"/>
                              <a:gd name="T77" fmla="*/ T76 w 1596"/>
                              <a:gd name="T78" fmla="+- 0 870 659"/>
                              <a:gd name="T79" fmla="*/ 870 h 660"/>
                              <a:gd name="T80" fmla="+- 0 2324 735"/>
                              <a:gd name="T81" fmla="*/ T80 w 1596"/>
                              <a:gd name="T82" fmla="+- 0 948 659"/>
                              <a:gd name="T83" fmla="*/ 948 h 660"/>
                              <a:gd name="T84" fmla="+- 0 2331 735"/>
                              <a:gd name="T85" fmla="*/ T84 w 1596"/>
                              <a:gd name="T86" fmla="+- 0 989 659"/>
                              <a:gd name="T87" fmla="*/ 989 h 660"/>
                              <a:gd name="T88" fmla="+- 0 2324 735"/>
                              <a:gd name="T89" fmla="*/ T88 w 1596"/>
                              <a:gd name="T90" fmla="+- 0 1031 659"/>
                              <a:gd name="T91" fmla="*/ 1031 h 660"/>
                              <a:gd name="T92" fmla="+- 0 2277 735"/>
                              <a:gd name="T93" fmla="*/ T92 w 1596"/>
                              <a:gd name="T94" fmla="+- 0 1109 659"/>
                              <a:gd name="T95" fmla="*/ 1109 h 660"/>
                              <a:gd name="T96" fmla="+- 0 2188 735"/>
                              <a:gd name="T97" fmla="*/ T96 w 1596"/>
                              <a:gd name="T98" fmla="+- 0 1178 659"/>
                              <a:gd name="T99" fmla="*/ 1178 h 660"/>
                              <a:gd name="T100" fmla="+- 0 2129 735"/>
                              <a:gd name="T101" fmla="*/ T100 w 1596"/>
                              <a:gd name="T102" fmla="+- 0 1209 659"/>
                              <a:gd name="T103" fmla="*/ 1209 h 660"/>
                              <a:gd name="T104" fmla="+- 0 2063 735"/>
                              <a:gd name="T105" fmla="*/ T104 w 1596"/>
                              <a:gd name="T106" fmla="+- 0 1236 659"/>
                              <a:gd name="T107" fmla="*/ 1236 h 660"/>
                              <a:gd name="T108" fmla="+- 0 1989 735"/>
                              <a:gd name="T109" fmla="*/ T108 w 1596"/>
                              <a:gd name="T110" fmla="+- 0 1260 659"/>
                              <a:gd name="T111" fmla="*/ 1260 h 660"/>
                              <a:gd name="T112" fmla="+- 0 1908 735"/>
                              <a:gd name="T113" fmla="*/ T112 w 1596"/>
                              <a:gd name="T114" fmla="+- 0 1281 659"/>
                              <a:gd name="T115" fmla="*/ 1281 h 660"/>
                              <a:gd name="T116" fmla="+- 0 1821 735"/>
                              <a:gd name="T117" fmla="*/ T116 w 1596"/>
                              <a:gd name="T118" fmla="+- 0 1297 659"/>
                              <a:gd name="T119" fmla="*/ 1297 h 660"/>
                              <a:gd name="T120" fmla="+- 0 1729 735"/>
                              <a:gd name="T121" fmla="*/ T120 w 1596"/>
                              <a:gd name="T122" fmla="+- 0 1309 659"/>
                              <a:gd name="T123" fmla="*/ 1309 h 660"/>
                              <a:gd name="T124" fmla="+- 0 1633 735"/>
                              <a:gd name="T125" fmla="*/ T124 w 1596"/>
                              <a:gd name="T126" fmla="+- 0 1317 659"/>
                              <a:gd name="T127" fmla="*/ 1317 h 660"/>
                              <a:gd name="T128" fmla="+- 0 1533 735"/>
                              <a:gd name="T129" fmla="*/ T128 w 1596"/>
                              <a:gd name="T130" fmla="+- 0 1319 659"/>
                              <a:gd name="T131" fmla="*/ 1319 h 660"/>
                              <a:gd name="T132" fmla="+- 0 1432 735"/>
                              <a:gd name="T133" fmla="*/ T132 w 1596"/>
                              <a:gd name="T134" fmla="+- 0 1317 659"/>
                              <a:gd name="T135" fmla="*/ 1317 h 660"/>
                              <a:gd name="T136" fmla="+- 0 1336 735"/>
                              <a:gd name="T137" fmla="*/ T136 w 1596"/>
                              <a:gd name="T138" fmla="+- 0 1309 659"/>
                              <a:gd name="T139" fmla="*/ 1309 h 660"/>
                              <a:gd name="T140" fmla="+- 0 1244 735"/>
                              <a:gd name="T141" fmla="*/ T140 w 1596"/>
                              <a:gd name="T142" fmla="+- 0 1297 659"/>
                              <a:gd name="T143" fmla="*/ 1297 h 660"/>
                              <a:gd name="T144" fmla="+- 0 1157 735"/>
                              <a:gd name="T145" fmla="*/ T144 w 1596"/>
                              <a:gd name="T146" fmla="+- 0 1281 659"/>
                              <a:gd name="T147" fmla="*/ 1281 h 660"/>
                              <a:gd name="T148" fmla="+- 0 1077 735"/>
                              <a:gd name="T149" fmla="*/ T148 w 1596"/>
                              <a:gd name="T150" fmla="+- 0 1260 659"/>
                              <a:gd name="T151" fmla="*/ 1260 h 660"/>
                              <a:gd name="T152" fmla="+- 0 1003 735"/>
                              <a:gd name="T153" fmla="*/ T152 w 1596"/>
                              <a:gd name="T154" fmla="+- 0 1236 659"/>
                              <a:gd name="T155" fmla="*/ 1236 h 660"/>
                              <a:gd name="T156" fmla="+- 0 936 735"/>
                              <a:gd name="T157" fmla="*/ T156 w 1596"/>
                              <a:gd name="T158" fmla="+- 0 1209 659"/>
                              <a:gd name="T159" fmla="*/ 1209 h 660"/>
                              <a:gd name="T160" fmla="+- 0 878 735"/>
                              <a:gd name="T161" fmla="*/ T160 w 1596"/>
                              <a:gd name="T162" fmla="+- 0 1178 659"/>
                              <a:gd name="T163" fmla="*/ 1178 h 660"/>
                              <a:gd name="T164" fmla="+- 0 788 735"/>
                              <a:gd name="T165" fmla="*/ T164 w 1596"/>
                              <a:gd name="T166" fmla="+- 0 1109 659"/>
                              <a:gd name="T167" fmla="*/ 1109 h 660"/>
                              <a:gd name="T168" fmla="+- 0 741 735"/>
                              <a:gd name="T169" fmla="*/ T168 w 1596"/>
                              <a:gd name="T170" fmla="+- 0 1031 659"/>
                              <a:gd name="T171" fmla="*/ 1031 h 660"/>
                              <a:gd name="T172" fmla="+- 0 735 735"/>
                              <a:gd name="T173" fmla="*/ T172 w 1596"/>
                              <a:gd name="T174" fmla="+- 0 989 659"/>
                              <a:gd name="T175" fmla="*/ 989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96" h="660">
                                <a:moveTo>
                                  <a:pt x="0" y="330"/>
                                </a:moveTo>
                                <a:lnTo>
                                  <a:pt x="24" y="249"/>
                                </a:lnTo>
                                <a:lnTo>
                                  <a:pt x="93" y="175"/>
                                </a:lnTo>
                                <a:lnTo>
                                  <a:pt x="201" y="111"/>
                                </a:lnTo>
                                <a:lnTo>
                                  <a:pt x="268" y="84"/>
                                </a:lnTo>
                                <a:lnTo>
                                  <a:pt x="342" y="59"/>
                                </a:lnTo>
                                <a:lnTo>
                                  <a:pt x="422" y="39"/>
                                </a:lnTo>
                                <a:lnTo>
                                  <a:pt x="509" y="23"/>
                                </a:lnTo>
                                <a:lnTo>
                                  <a:pt x="601" y="10"/>
                                </a:lnTo>
                                <a:lnTo>
                                  <a:pt x="697" y="3"/>
                                </a:lnTo>
                                <a:lnTo>
                                  <a:pt x="798" y="0"/>
                                </a:lnTo>
                                <a:lnTo>
                                  <a:pt x="898" y="3"/>
                                </a:lnTo>
                                <a:lnTo>
                                  <a:pt x="994" y="10"/>
                                </a:lnTo>
                                <a:lnTo>
                                  <a:pt x="1086" y="23"/>
                                </a:lnTo>
                                <a:lnTo>
                                  <a:pt x="1173" y="39"/>
                                </a:lnTo>
                                <a:lnTo>
                                  <a:pt x="1254" y="59"/>
                                </a:lnTo>
                                <a:lnTo>
                                  <a:pt x="1328" y="84"/>
                                </a:lnTo>
                                <a:lnTo>
                                  <a:pt x="1394" y="111"/>
                                </a:lnTo>
                                <a:lnTo>
                                  <a:pt x="1453" y="142"/>
                                </a:lnTo>
                                <a:lnTo>
                                  <a:pt x="1542" y="211"/>
                                </a:lnTo>
                                <a:lnTo>
                                  <a:pt x="1589" y="289"/>
                                </a:lnTo>
                                <a:lnTo>
                                  <a:pt x="1596" y="330"/>
                                </a:lnTo>
                                <a:lnTo>
                                  <a:pt x="1589" y="372"/>
                                </a:lnTo>
                                <a:lnTo>
                                  <a:pt x="1542" y="450"/>
                                </a:lnTo>
                                <a:lnTo>
                                  <a:pt x="1453" y="519"/>
                                </a:lnTo>
                                <a:lnTo>
                                  <a:pt x="1394" y="550"/>
                                </a:lnTo>
                                <a:lnTo>
                                  <a:pt x="1328" y="577"/>
                                </a:lnTo>
                                <a:lnTo>
                                  <a:pt x="1254" y="601"/>
                                </a:lnTo>
                                <a:lnTo>
                                  <a:pt x="1173" y="622"/>
                                </a:lnTo>
                                <a:lnTo>
                                  <a:pt x="1086" y="638"/>
                                </a:lnTo>
                                <a:lnTo>
                                  <a:pt x="994" y="650"/>
                                </a:lnTo>
                                <a:lnTo>
                                  <a:pt x="898" y="658"/>
                                </a:lnTo>
                                <a:lnTo>
                                  <a:pt x="798" y="660"/>
                                </a:lnTo>
                                <a:lnTo>
                                  <a:pt x="697" y="658"/>
                                </a:lnTo>
                                <a:lnTo>
                                  <a:pt x="601" y="650"/>
                                </a:lnTo>
                                <a:lnTo>
                                  <a:pt x="509" y="638"/>
                                </a:lnTo>
                                <a:lnTo>
                                  <a:pt x="422" y="622"/>
                                </a:lnTo>
                                <a:lnTo>
                                  <a:pt x="342" y="601"/>
                                </a:lnTo>
                                <a:lnTo>
                                  <a:pt x="268" y="577"/>
                                </a:lnTo>
                                <a:lnTo>
                                  <a:pt x="201" y="550"/>
                                </a:lnTo>
                                <a:lnTo>
                                  <a:pt x="143" y="519"/>
                                </a:lnTo>
                                <a:lnTo>
                                  <a:pt x="53" y="450"/>
                                </a:lnTo>
                                <a:lnTo>
                                  <a:pt x="6" y="372"/>
                                </a:lnTo>
                                <a:lnTo>
                                  <a:pt x="0" y="33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9"/>
                        <wps:cNvSpPr>
                          <a:spLocks/>
                        </wps:cNvSpPr>
                        <wps:spPr bwMode="auto">
                          <a:xfrm>
                            <a:off x="5118" y="1425"/>
                            <a:ext cx="1596" cy="660"/>
                          </a:xfrm>
                          <a:custGeom>
                            <a:avLst/>
                            <a:gdLst>
                              <a:gd name="T0" fmla="+- 0 5118 5118"/>
                              <a:gd name="T1" fmla="*/ T0 w 1596"/>
                              <a:gd name="T2" fmla="+- 0 1755 1425"/>
                              <a:gd name="T3" fmla="*/ 1755 h 660"/>
                              <a:gd name="T4" fmla="+- 0 5142 5118"/>
                              <a:gd name="T5" fmla="*/ T4 w 1596"/>
                              <a:gd name="T6" fmla="+- 0 1674 1425"/>
                              <a:gd name="T7" fmla="*/ 1674 h 660"/>
                              <a:gd name="T8" fmla="+- 0 5211 5118"/>
                              <a:gd name="T9" fmla="*/ T8 w 1596"/>
                              <a:gd name="T10" fmla="+- 0 1600 1425"/>
                              <a:gd name="T11" fmla="*/ 1600 h 660"/>
                              <a:gd name="T12" fmla="+- 0 5319 5118"/>
                              <a:gd name="T13" fmla="*/ T12 w 1596"/>
                              <a:gd name="T14" fmla="+- 0 1536 1425"/>
                              <a:gd name="T15" fmla="*/ 1536 h 660"/>
                              <a:gd name="T16" fmla="+- 0 5386 5118"/>
                              <a:gd name="T17" fmla="*/ T16 w 1596"/>
                              <a:gd name="T18" fmla="+- 0 1509 1425"/>
                              <a:gd name="T19" fmla="*/ 1509 h 660"/>
                              <a:gd name="T20" fmla="+- 0 5460 5118"/>
                              <a:gd name="T21" fmla="*/ T20 w 1596"/>
                              <a:gd name="T22" fmla="+- 0 1484 1425"/>
                              <a:gd name="T23" fmla="*/ 1484 h 660"/>
                              <a:gd name="T24" fmla="+- 0 5540 5118"/>
                              <a:gd name="T25" fmla="*/ T24 w 1596"/>
                              <a:gd name="T26" fmla="+- 0 1464 1425"/>
                              <a:gd name="T27" fmla="*/ 1464 h 660"/>
                              <a:gd name="T28" fmla="+- 0 5627 5118"/>
                              <a:gd name="T29" fmla="*/ T28 w 1596"/>
                              <a:gd name="T30" fmla="+- 0 1448 1425"/>
                              <a:gd name="T31" fmla="*/ 1448 h 660"/>
                              <a:gd name="T32" fmla="+- 0 5719 5118"/>
                              <a:gd name="T33" fmla="*/ T32 w 1596"/>
                              <a:gd name="T34" fmla="+- 0 1435 1425"/>
                              <a:gd name="T35" fmla="*/ 1435 h 660"/>
                              <a:gd name="T36" fmla="+- 0 5815 5118"/>
                              <a:gd name="T37" fmla="*/ T36 w 1596"/>
                              <a:gd name="T38" fmla="+- 0 1428 1425"/>
                              <a:gd name="T39" fmla="*/ 1428 h 660"/>
                              <a:gd name="T40" fmla="+- 0 5916 5118"/>
                              <a:gd name="T41" fmla="*/ T40 w 1596"/>
                              <a:gd name="T42" fmla="+- 0 1425 1425"/>
                              <a:gd name="T43" fmla="*/ 1425 h 660"/>
                              <a:gd name="T44" fmla="+- 0 6016 5118"/>
                              <a:gd name="T45" fmla="*/ T44 w 1596"/>
                              <a:gd name="T46" fmla="+- 0 1428 1425"/>
                              <a:gd name="T47" fmla="*/ 1428 h 660"/>
                              <a:gd name="T48" fmla="+- 0 6112 5118"/>
                              <a:gd name="T49" fmla="*/ T48 w 1596"/>
                              <a:gd name="T50" fmla="+- 0 1435 1425"/>
                              <a:gd name="T51" fmla="*/ 1435 h 660"/>
                              <a:gd name="T52" fmla="+- 0 6204 5118"/>
                              <a:gd name="T53" fmla="*/ T52 w 1596"/>
                              <a:gd name="T54" fmla="+- 0 1448 1425"/>
                              <a:gd name="T55" fmla="*/ 1448 h 660"/>
                              <a:gd name="T56" fmla="+- 0 6291 5118"/>
                              <a:gd name="T57" fmla="*/ T56 w 1596"/>
                              <a:gd name="T58" fmla="+- 0 1464 1425"/>
                              <a:gd name="T59" fmla="*/ 1464 h 660"/>
                              <a:gd name="T60" fmla="+- 0 6372 5118"/>
                              <a:gd name="T61" fmla="*/ T60 w 1596"/>
                              <a:gd name="T62" fmla="+- 0 1484 1425"/>
                              <a:gd name="T63" fmla="*/ 1484 h 660"/>
                              <a:gd name="T64" fmla="+- 0 6446 5118"/>
                              <a:gd name="T65" fmla="*/ T64 w 1596"/>
                              <a:gd name="T66" fmla="+- 0 1509 1425"/>
                              <a:gd name="T67" fmla="*/ 1509 h 660"/>
                              <a:gd name="T68" fmla="+- 0 6512 5118"/>
                              <a:gd name="T69" fmla="*/ T68 w 1596"/>
                              <a:gd name="T70" fmla="+- 0 1536 1425"/>
                              <a:gd name="T71" fmla="*/ 1536 h 660"/>
                              <a:gd name="T72" fmla="+- 0 6571 5118"/>
                              <a:gd name="T73" fmla="*/ T72 w 1596"/>
                              <a:gd name="T74" fmla="+- 0 1567 1425"/>
                              <a:gd name="T75" fmla="*/ 1567 h 660"/>
                              <a:gd name="T76" fmla="+- 0 6660 5118"/>
                              <a:gd name="T77" fmla="*/ T76 w 1596"/>
                              <a:gd name="T78" fmla="+- 0 1636 1425"/>
                              <a:gd name="T79" fmla="*/ 1636 h 660"/>
                              <a:gd name="T80" fmla="+- 0 6707 5118"/>
                              <a:gd name="T81" fmla="*/ T80 w 1596"/>
                              <a:gd name="T82" fmla="+- 0 1714 1425"/>
                              <a:gd name="T83" fmla="*/ 1714 h 660"/>
                              <a:gd name="T84" fmla="+- 0 6714 5118"/>
                              <a:gd name="T85" fmla="*/ T84 w 1596"/>
                              <a:gd name="T86" fmla="+- 0 1755 1425"/>
                              <a:gd name="T87" fmla="*/ 1755 h 660"/>
                              <a:gd name="T88" fmla="+- 0 6707 5118"/>
                              <a:gd name="T89" fmla="*/ T88 w 1596"/>
                              <a:gd name="T90" fmla="+- 0 1797 1425"/>
                              <a:gd name="T91" fmla="*/ 1797 h 660"/>
                              <a:gd name="T92" fmla="+- 0 6660 5118"/>
                              <a:gd name="T93" fmla="*/ T92 w 1596"/>
                              <a:gd name="T94" fmla="+- 0 1875 1425"/>
                              <a:gd name="T95" fmla="*/ 1875 h 660"/>
                              <a:gd name="T96" fmla="+- 0 6571 5118"/>
                              <a:gd name="T97" fmla="*/ T96 w 1596"/>
                              <a:gd name="T98" fmla="+- 0 1944 1425"/>
                              <a:gd name="T99" fmla="*/ 1944 h 660"/>
                              <a:gd name="T100" fmla="+- 0 6512 5118"/>
                              <a:gd name="T101" fmla="*/ T100 w 1596"/>
                              <a:gd name="T102" fmla="+- 0 1975 1425"/>
                              <a:gd name="T103" fmla="*/ 1975 h 660"/>
                              <a:gd name="T104" fmla="+- 0 6446 5118"/>
                              <a:gd name="T105" fmla="*/ T104 w 1596"/>
                              <a:gd name="T106" fmla="+- 0 2002 1425"/>
                              <a:gd name="T107" fmla="*/ 2002 h 660"/>
                              <a:gd name="T108" fmla="+- 0 6372 5118"/>
                              <a:gd name="T109" fmla="*/ T108 w 1596"/>
                              <a:gd name="T110" fmla="+- 0 2026 1425"/>
                              <a:gd name="T111" fmla="*/ 2026 h 660"/>
                              <a:gd name="T112" fmla="+- 0 6291 5118"/>
                              <a:gd name="T113" fmla="*/ T112 w 1596"/>
                              <a:gd name="T114" fmla="+- 0 2047 1425"/>
                              <a:gd name="T115" fmla="*/ 2047 h 660"/>
                              <a:gd name="T116" fmla="+- 0 6204 5118"/>
                              <a:gd name="T117" fmla="*/ T116 w 1596"/>
                              <a:gd name="T118" fmla="+- 0 2063 1425"/>
                              <a:gd name="T119" fmla="*/ 2063 h 660"/>
                              <a:gd name="T120" fmla="+- 0 6112 5118"/>
                              <a:gd name="T121" fmla="*/ T120 w 1596"/>
                              <a:gd name="T122" fmla="+- 0 2075 1425"/>
                              <a:gd name="T123" fmla="*/ 2075 h 660"/>
                              <a:gd name="T124" fmla="+- 0 6016 5118"/>
                              <a:gd name="T125" fmla="*/ T124 w 1596"/>
                              <a:gd name="T126" fmla="+- 0 2083 1425"/>
                              <a:gd name="T127" fmla="*/ 2083 h 660"/>
                              <a:gd name="T128" fmla="+- 0 5916 5118"/>
                              <a:gd name="T129" fmla="*/ T128 w 1596"/>
                              <a:gd name="T130" fmla="+- 0 2085 1425"/>
                              <a:gd name="T131" fmla="*/ 2085 h 660"/>
                              <a:gd name="T132" fmla="+- 0 5815 5118"/>
                              <a:gd name="T133" fmla="*/ T132 w 1596"/>
                              <a:gd name="T134" fmla="+- 0 2083 1425"/>
                              <a:gd name="T135" fmla="*/ 2083 h 660"/>
                              <a:gd name="T136" fmla="+- 0 5719 5118"/>
                              <a:gd name="T137" fmla="*/ T136 w 1596"/>
                              <a:gd name="T138" fmla="+- 0 2075 1425"/>
                              <a:gd name="T139" fmla="*/ 2075 h 660"/>
                              <a:gd name="T140" fmla="+- 0 5627 5118"/>
                              <a:gd name="T141" fmla="*/ T140 w 1596"/>
                              <a:gd name="T142" fmla="+- 0 2063 1425"/>
                              <a:gd name="T143" fmla="*/ 2063 h 660"/>
                              <a:gd name="T144" fmla="+- 0 5540 5118"/>
                              <a:gd name="T145" fmla="*/ T144 w 1596"/>
                              <a:gd name="T146" fmla="+- 0 2047 1425"/>
                              <a:gd name="T147" fmla="*/ 2047 h 660"/>
                              <a:gd name="T148" fmla="+- 0 5460 5118"/>
                              <a:gd name="T149" fmla="*/ T148 w 1596"/>
                              <a:gd name="T150" fmla="+- 0 2026 1425"/>
                              <a:gd name="T151" fmla="*/ 2026 h 660"/>
                              <a:gd name="T152" fmla="+- 0 5386 5118"/>
                              <a:gd name="T153" fmla="*/ T152 w 1596"/>
                              <a:gd name="T154" fmla="+- 0 2002 1425"/>
                              <a:gd name="T155" fmla="*/ 2002 h 660"/>
                              <a:gd name="T156" fmla="+- 0 5319 5118"/>
                              <a:gd name="T157" fmla="*/ T156 w 1596"/>
                              <a:gd name="T158" fmla="+- 0 1975 1425"/>
                              <a:gd name="T159" fmla="*/ 1975 h 660"/>
                              <a:gd name="T160" fmla="+- 0 5261 5118"/>
                              <a:gd name="T161" fmla="*/ T160 w 1596"/>
                              <a:gd name="T162" fmla="+- 0 1944 1425"/>
                              <a:gd name="T163" fmla="*/ 1944 h 660"/>
                              <a:gd name="T164" fmla="+- 0 5171 5118"/>
                              <a:gd name="T165" fmla="*/ T164 w 1596"/>
                              <a:gd name="T166" fmla="+- 0 1875 1425"/>
                              <a:gd name="T167" fmla="*/ 1875 h 660"/>
                              <a:gd name="T168" fmla="+- 0 5124 5118"/>
                              <a:gd name="T169" fmla="*/ T168 w 1596"/>
                              <a:gd name="T170" fmla="+- 0 1797 1425"/>
                              <a:gd name="T171" fmla="*/ 1797 h 660"/>
                              <a:gd name="T172" fmla="+- 0 5118 5118"/>
                              <a:gd name="T173" fmla="*/ T172 w 1596"/>
                              <a:gd name="T174" fmla="+- 0 1755 1425"/>
                              <a:gd name="T175" fmla="*/ 175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96" h="660">
                                <a:moveTo>
                                  <a:pt x="0" y="330"/>
                                </a:moveTo>
                                <a:lnTo>
                                  <a:pt x="24" y="249"/>
                                </a:lnTo>
                                <a:lnTo>
                                  <a:pt x="93" y="175"/>
                                </a:lnTo>
                                <a:lnTo>
                                  <a:pt x="201" y="111"/>
                                </a:lnTo>
                                <a:lnTo>
                                  <a:pt x="268" y="84"/>
                                </a:lnTo>
                                <a:lnTo>
                                  <a:pt x="342" y="59"/>
                                </a:lnTo>
                                <a:lnTo>
                                  <a:pt x="422" y="39"/>
                                </a:lnTo>
                                <a:lnTo>
                                  <a:pt x="509" y="23"/>
                                </a:lnTo>
                                <a:lnTo>
                                  <a:pt x="601" y="10"/>
                                </a:lnTo>
                                <a:lnTo>
                                  <a:pt x="697" y="3"/>
                                </a:lnTo>
                                <a:lnTo>
                                  <a:pt x="798" y="0"/>
                                </a:lnTo>
                                <a:lnTo>
                                  <a:pt x="898" y="3"/>
                                </a:lnTo>
                                <a:lnTo>
                                  <a:pt x="994" y="10"/>
                                </a:lnTo>
                                <a:lnTo>
                                  <a:pt x="1086" y="23"/>
                                </a:lnTo>
                                <a:lnTo>
                                  <a:pt x="1173" y="39"/>
                                </a:lnTo>
                                <a:lnTo>
                                  <a:pt x="1254" y="59"/>
                                </a:lnTo>
                                <a:lnTo>
                                  <a:pt x="1328" y="84"/>
                                </a:lnTo>
                                <a:lnTo>
                                  <a:pt x="1394" y="111"/>
                                </a:lnTo>
                                <a:lnTo>
                                  <a:pt x="1453" y="142"/>
                                </a:lnTo>
                                <a:lnTo>
                                  <a:pt x="1542" y="211"/>
                                </a:lnTo>
                                <a:lnTo>
                                  <a:pt x="1589" y="289"/>
                                </a:lnTo>
                                <a:lnTo>
                                  <a:pt x="1596" y="330"/>
                                </a:lnTo>
                                <a:lnTo>
                                  <a:pt x="1589" y="372"/>
                                </a:lnTo>
                                <a:lnTo>
                                  <a:pt x="1542" y="450"/>
                                </a:lnTo>
                                <a:lnTo>
                                  <a:pt x="1453" y="519"/>
                                </a:lnTo>
                                <a:lnTo>
                                  <a:pt x="1394" y="550"/>
                                </a:lnTo>
                                <a:lnTo>
                                  <a:pt x="1328" y="577"/>
                                </a:lnTo>
                                <a:lnTo>
                                  <a:pt x="1254" y="601"/>
                                </a:lnTo>
                                <a:lnTo>
                                  <a:pt x="1173" y="622"/>
                                </a:lnTo>
                                <a:lnTo>
                                  <a:pt x="1086" y="638"/>
                                </a:lnTo>
                                <a:lnTo>
                                  <a:pt x="994" y="650"/>
                                </a:lnTo>
                                <a:lnTo>
                                  <a:pt x="898" y="658"/>
                                </a:lnTo>
                                <a:lnTo>
                                  <a:pt x="798" y="660"/>
                                </a:lnTo>
                                <a:lnTo>
                                  <a:pt x="697" y="658"/>
                                </a:lnTo>
                                <a:lnTo>
                                  <a:pt x="601" y="650"/>
                                </a:lnTo>
                                <a:lnTo>
                                  <a:pt x="509" y="638"/>
                                </a:lnTo>
                                <a:lnTo>
                                  <a:pt x="422" y="622"/>
                                </a:lnTo>
                                <a:lnTo>
                                  <a:pt x="342" y="601"/>
                                </a:lnTo>
                                <a:lnTo>
                                  <a:pt x="268" y="577"/>
                                </a:lnTo>
                                <a:lnTo>
                                  <a:pt x="201" y="550"/>
                                </a:lnTo>
                                <a:lnTo>
                                  <a:pt x="143" y="519"/>
                                </a:lnTo>
                                <a:lnTo>
                                  <a:pt x="53" y="450"/>
                                </a:lnTo>
                                <a:lnTo>
                                  <a:pt x="6" y="372"/>
                                </a:lnTo>
                                <a:lnTo>
                                  <a:pt x="0" y="33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53628F" id="Group 58" o:spid="_x0000_s1026" style="width:357.5pt;height:187.8pt;mso-position-horizontal-relative:char;mso-position-vertical-relative:line" coordsize="7150,3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">
                <v:shape id="Picture 61" o:spid="_x0000_s1027" type="#_x0000_t75" style="position:absolute;width:7150;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">
                  <v:imagedata r:id="rId22" o:title=""/>
                </v:shape>
                <v:shape id="Freeform 60" o:spid="_x0000_s1028" style="position:absolute;left:735;top:659;width:1596;height:660;visibility:visible;mso-wrap-style:square;v-text-anchor:top" coordsize="15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" path="m,330l24,249,93,175,201,111,268,84,342,59,422,39,509,23,601,10,697,3,798,,898,3r96,7l1086,23r87,16l1254,59r74,25l1394,111r59,31l1542,211r47,78l1596,330r-7,42l1542,450r-89,69l1394,550r-66,27l1254,601r-81,21l1086,638r-92,12l898,658r-100,2l697,658r-96,-8l509,638,422,622,342,601,268,577,201,550,143,519,53,450,6,372,,330xe" filled="f" strokecolor="red" strokeweight="2pt">
                  <v:path arrowok="t" o:connecttype="custom" o:connectlocs="0,989;24,908;93,834;201,770;268,743;342,718;422,698;509,682;601,669;697,662;798,659;898,662;994,669;1086,682;1173,698;1254,718;1328,743;1394,770;1453,801;1542,870;1589,948;1596,989;1589,1031;1542,1109;1453,1178;1394,1209;1328,1236;1254,1260;1173,1281;1086,1297;994,1309;898,1317;798,1319;697,1317;601,1309;509,1297;422,1281;342,1260;268,1236;201,1209;143,1178;53,1109;6,1031;0,989" o:connectangles="0,0,0,0,0,0,0,0,0,0,0,0,0,0,0,0,0,0,0,0,0,0,0,0,0,0,0,0,0,0,0,0,0,0,0,0,0,0,0,0,0,0,0,0"/>
                </v:shape>
                <v:shape id="Freeform 59" o:spid="_x0000_s1029" style="position:absolute;left:5118;top:1425;width:1596;height:660;visibility:visible;mso-wrap-style:square;v-text-anchor:top" coordsize="15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" path="m,330l24,249,93,175,201,111,268,84,342,59,422,39,509,23,601,10,697,3,798,,898,3r96,7l1086,23r87,16l1254,59r74,25l1394,111r59,31l1542,211r47,78l1596,330r-7,42l1542,450r-89,69l1394,550r-66,27l1254,601r-81,21l1086,638r-92,12l898,658r-100,2l697,658r-96,-8l509,638,422,622,342,601,268,577,201,550,143,519,53,450,6,372,,330xe" filled="f" strokecolor="red" strokeweight="2pt">
                  <v:path arrowok="t" o:connecttype="custom" o:connectlocs="0,1755;24,1674;93,1600;201,1536;268,1509;342,1484;422,1464;509,1448;601,1435;697,1428;798,1425;898,1428;994,1435;1086,1448;1173,1464;1254,1484;1328,1509;1394,1536;1453,1567;1542,1636;1589,1714;1596,1755;1589,1797;1542,1875;1453,1944;1394,1975;1328,2002;1254,2026;1173,2047;1086,2063;994,2075;898,2083;798,2085;697,2083;601,2075;509,2063;422,2047;342,2026;268,2002;201,1975;143,1944;53,1875;6,1797;0,1755" o:connectangles="0,0,0,0,0,0,0,0,0,0,0,0,0,0,0,0,0,0,0,0,0,0,0,0,0,0,0,0,0,0,0,0,0,0,0,0,0,0,0,0,0,0,0,0"/>
                </v:shape>
                <w10:anchorlock/>
              </v:group>
            </w:pict>
          </mc:Fallback>
        </mc:AlternateContent>
      </w:r>
    </w:p>
    <w:p w14:paraId="7BDBF4FD" w14:textId="47722233" w:rsidR="00C118E3" w:rsidRPr="008A1218" w:rsidRDefault="00C118E3" w:rsidP="00A33A96">
      <w:pPr>
        <w:pStyle w:val="Lijstalinea"/>
        <w:widowControl w:val="0"/>
        <w:numPr>
          <w:ilvl w:val="0"/>
          <w:numId w:val="5"/>
        </w:numPr>
        <w:tabs>
          <w:tab w:val="left" w:pos="947"/>
        </w:tabs>
        <w:autoSpaceDE w:val="0"/>
        <w:autoSpaceDN w:val="0"/>
        <w:spacing w:before="2" w:after="0" w:line="237" w:lineRule="auto"/>
        <w:ind w:right="676"/>
        <w:jc w:val="both"/>
        <w:rPr>
          <w:sz w:val="24"/>
          <w:lang w:val="nl-BE"/>
        </w:rPr>
      </w:pPr>
      <w:r w:rsidRPr="008A1218">
        <w:rPr>
          <w:sz w:val="24"/>
          <w:lang w:val="nl-BE"/>
        </w:rPr>
        <w:t>Klik op de knop ‘Maak nieuw patrimonium aan’. Dit opent de wizard die de verschillende stappen om een gebouw aan te maken overloopt. Vul de basisgegevens van het gebouw in (Naam en Functie). Klik op volgende.</w:t>
      </w:r>
    </w:p>
    <w:p w14:paraId="0096E901" w14:textId="77777777" w:rsidR="00FD13F4" w:rsidRPr="008A1218" w:rsidRDefault="00FD13F4" w:rsidP="00FD13F4">
      <w:pPr>
        <w:pStyle w:val="Lijstalinea"/>
        <w:widowControl w:val="0"/>
        <w:tabs>
          <w:tab w:val="left" w:pos="947"/>
        </w:tabs>
        <w:autoSpaceDE w:val="0"/>
        <w:autoSpaceDN w:val="0"/>
        <w:spacing w:before="2" w:after="0" w:line="237" w:lineRule="auto"/>
        <w:ind w:right="676"/>
        <w:jc w:val="both"/>
        <w:rPr>
          <w:sz w:val="24"/>
          <w:lang w:val="nl-BE"/>
        </w:rPr>
      </w:pPr>
    </w:p>
    <w:p w14:paraId="405286D8" w14:textId="77777777" w:rsidR="00C118E3" w:rsidRPr="008A1218" w:rsidRDefault="00C118E3" w:rsidP="00C118E3">
      <w:pPr>
        <w:pStyle w:val="Plattetekst"/>
        <w:spacing w:before="4"/>
        <w:jc w:val="center"/>
        <w:rPr>
          <w:sz w:val="22"/>
        </w:rPr>
      </w:pPr>
      <w:r w:rsidRPr="008A1218">
        <w:rPr>
          <w:noProof/>
        </w:rPr>
        <w:drawing>
          <wp:inline distT="0" distB="0" distL="0" distR="0" wp14:anchorId="315A1A48" wp14:editId="68AF04FC">
            <wp:extent cx="5191125" cy="2598192"/>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1368" cy="2603319"/>
                    </a:xfrm>
                    <a:prstGeom prst="rect">
                      <a:avLst/>
                    </a:prstGeom>
                  </pic:spPr>
                </pic:pic>
              </a:graphicData>
            </a:graphic>
          </wp:inline>
        </w:drawing>
      </w:r>
    </w:p>
    <w:p w14:paraId="390BECE7" w14:textId="3875831C" w:rsidR="00FD13F4" w:rsidRPr="008A1218" w:rsidRDefault="00FD13F4">
      <w:pPr>
        <w:spacing w:after="0"/>
        <w:rPr>
          <w:rFonts w:eastAsia="Calibri" w:cs="Calibri"/>
          <w:sz w:val="29"/>
          <w:lang w:val="nl-BE" w:eastAsia="nl-BE" w:bidi="nl-BE"/>
        </w:rPr>
      </w:pPr>
      <w:r w:rsidRPr="008A1218">
        <w:rPr>
          <w:sz w:val="29"/>
          <w:lang w:val="nl-BE"/>
        </w:rPr>
        <w:br w:type="page"/>
      </w:r>
    </w:p>
    <w:p w14:paraId="0F33A869" w14:textId="77777777" w:rsidR="00C118E3" w:rsidRPr="008A1218" w:rsidRDefault="00C118E3" w:rsidP="00C118E3">
      <w:pPr>
        <w:pStyle w:val="Plattetekst"/>
        <w:rPr>
          <w:sz w:val="29"/>
        </w:rPr>
      </w:pPr>
    </w:p>
    <w:p w14:paraId="5532F42B" w14:textId="1585D1F4" w:rsidR="00F35B75" w:rsidRPr="008A1218" w:rsidRDefault="00C118E3" w:rsidP="00A33A96">
      <w:pPr>
        <w:pStyle w:val="Lijstalinea"/>
        <w:widowControl w:val="0"/>
        <w:numPr>
          <w:ilvl w:val="0"/>
          <w:numId w:val="5"/>
        </w:numPr>
        <w:tabs>
          <w:tab w:val="left" w:pos="947"/>
        </w:tabs>
        <w:autoSpaceDE w:val="0"/>
        <w:autoSpaceDN w:val="0"/>
        <w:spacing w:after="0" w:line="259" w:lineRule="auto"/>
        <w:ind w:right="915"/>
        <w:jc w:val="both"/>
        <w:rPr>
          <w:sz w:val="24"/>
          <w:lang w:val="nl-BE"/>
        </w:rPr>
      </w:pPr>
      <w:r w:rsidRPr="008A1218">
        <w:rPr>
          <w:sz w:val="24"/>
          <w:lang w:val="nl-BE"/>
        </w:rPr>
        <w:t>Vul in het volgend scherm het adres van het gebouw in. Voor adressen in Vlaanderen kan gebruik gemaakt worden van het adressenregister van de Vlaamse overheid. Bij het invullen van de straat en nummer, wordt in het adressenregister gezocht naar het overeenkomstige adres. Selecteer het adres en klik op ‘Volgende’.</w:t>
      </w:r>
    </w:p>
    <w:p w14:paraId="49D446EC" w14:textId="77777777" w:rsidR="003F2B80" w:rsidRPr="008A1218" w:rsidRDefault="003F2B80" w:rsidP="003F2B80">
      <w:pPr>
        <w:pStyle w:val="Lijstalinea"/>
        <w:widowControl w:val="0"/>
        <w:tabs>
          <w:tab w:val="left" w:pos="947"/>
        </w:tabs>
        <w:autoSpaceDE w:val="0"/>
        <w:autoSpaceDN w:val="0"/>
        <w:spacing w:after="0" w:line="259" w:lineRule="auto"/>
        <w:ind w:right="915"/>
        <w:jc w:val="both"/>
        <w:rPr>
          <w:sz w:val="24"/>
          <w:lang w:val="nl-BE"/>
        </w:rPr>
      </w:pPr>
    </w:p>
    <w:p w14:paraId="6F6EFA48" w14:textId="6FB197EF" w:rsidR="00190F37" w:rsidRPr="008A1218" w:rsidRDefault="003F2B80" w:rsidP="00190F37">
      <w:pPr>
        <w:rPr>
          <w:lang w:val="nl-BE"/>
        </w:rPr>
      </w:pPr>
      <w:r w:rsidRPr="008A1218">
        <w:rPr>
          <w:noProof/>
          <w:sz w:val="20"/>
          <w:lang w:val="nl-BE"/>
        </w:rPr>
        <w:drawing>
          <wp:inline distT="0" distB="0" distL="0" distR="0" wp14:anchorId="2B0EDA88" wp14:editId="73E25AE3">
            <wp:extent cx="4481589" cy="2936748"/>
            <wp:effectExtent l="0" t="0" r="0" b="0"/>
            <wp:docPr id="7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4" cstate="print"/>
                    <a:stretch>
                      <a:fillRect/>
                    </a:stretch>
                  </pic:blipFill>
                  <pic:spPr>
                    <a:xfrm>
                      <a:off x="0" y="0"/>
                      <a:ext cx="4481589" cy="2936748"/>
                    </a:xfrm>
                    <a:prstGeom prst="rect">
                      <a:avLst/>
                    </a:prstGeom>
                  </pic:spPr>
                </pic:pic>
              </a:graphicData>
            </a:graphic>
          </wp:inline>
        </w:drawing>
      </w:r>
    </w:p>
    <w:p w14:paraId="022C85C5" w14:textId="77777777" w:rsidR="001E77D3" w:rsidRPr="008A1218" w:rsidRDefault="001E77D3" w:rsidP="00A33A96">
      <w:pPr>
        <w:pStyle w:val="Lijstalinea"/>
        <w:widowControl w:val="0"/>
        <w:numPr>
          <w:ilvl w:val="0"/>
          <w:numId w:val="5"/>
        </w:numPr>
        <w:tabs>
          <w:tab w:val="left" w:pos="947"/>
        </w:tabs>
        <w:autoSpaceDE w:val="0"/>
        <w:autoSpaceDN w:val="0"/>
        <w:spacing w:before="57" w:after="0" w:line="259" w:lineRule="auto"/>
        <w:ind w:right="912"/>
        <w:jc w:val="both"/>
        <w:rPr>
          <w:sz w:val="24"/>
          <w:lang w:val="nl-BE"/>
        </w:rPr>
      </w:pPr>
      <w:r w:rsidRPr="008A1218">
        <w:rPr>
          <w:sz w:val="24"/>
          <w:lang w:val="nl-BE"/>
        </w:rPr>
        <w:t xml:space="preserve">In het volgende scherm verschijnt een kaartje met daarop alle gebouwen in de buurt van het geselecteerde adres. Klik op het gebouw en klik op ‘Volgende’. </w:t>
      </w:r>
    </w:p>
    <w:p w14:paraId="011492F6" w14:textId="6E91E17C" w:rsidR="001E77D3" w:rsidRPr="008A1218" w:rsidRDefault="001E77D3" w:rsidP="001E77D3">
      <w:pPr>
        <w:pStyle w:val="Lijstalinea"/>
        <w:tabs>
          <w:tab w:val="left" w:pos="947"/>
        </w:tabs>
        <w:spacing w:before="57" w:line="259" w:lineRule="auto"/>
        <w:ind w:right="912"/>
        <w:jc w:val="both"/>
        <w:rPr>
          <w:sz w:val="24"/>
          <w:lang w:val="nl-BE"/>
        </w:rPr>
      </w:pPr>
      <w:r w:rsidRPr="008A1218">
        <w:rPr>
          <w:sz w:val="24"/>
          <w:u w:val="single"/>
          <w:lang w:val="nl-BE"/>
        </w:rPr>
        <w:t>Opmerking:</w:t>
      </w:r>
      <w:r w:rsidRPr="008A1218">
        <w:rPr>
          <w:sz w:val="24"/>
          <w:lang w:val="nl-BE"/>
        </w:rPr>
        <w:t xml:space="preserve"> het kan gebeuren dat een gebouw op de kaart in meerdere deelgebouwen is opgesplitst. Indien deze samen horen, mogen ze samen geselecteerd worden. Dit kan door op de ‘shift’-toets te drukken terwijl men de gebouwen aanklikt. Ook als de verschillende deelgebouwen door </w:t>
      </w:r>
      <w:r w:rsidR="008E3F8E" w:rsidRPr="008A1218">
        <w:rPr>
          <w:sz w:val="24"/>
          <w:lang w:val="nl-BE"/>
        </w:rPr>
        <w:t>een collectieve</w:t>
      </w:r>
      <w:r w:rsidRPr="008A1218">
        <w:rPr>
          <w:sz w:val="24"/>
          <w:lang w:val="nl-BE"/>
        </w:rPr>
        <w:t xml:space="preserve"> stookplaats verwarmd worden, mogen ze gegroepeerd worden. In de overige gevallen wordt aangeraden de verschillende gebouwen apart in te geven.</w:t>
      </w:r>
    </w:p>
    <w:p w14:paraId="6CC5AEB9" w14:textId="7296F445" w:rsidR="00190F37" w:rsidRPr="008A1218" w:rsidRDefault="009250C0" w:rsidP="00190F37">
      <w:pPr>
        <w:rPr>
          <w:lang w:val="nl-BE"/>
        </w:rPr>
      </w:pPr>
      <w:r w:rsidRPr="008A1218">
        <w:rPr>
          <w:noProof/>
          <w:lang w:val="nl-BE"/>
        </w:rPr>
        <w:lastRenderedPageBreak/>
        <w:drawing>
          <wp:anchor distT="0" distB="0" distL="0" distR="0" simplePos="0" relativeHeight="251661312" behindDoc="0" locked="0" layoutInCell="1" allowOverlap="1" wp14:anchorId="7B6F3B68" wp14:editId="75470C06">
            <wp:simplePos x="0" y="0"/>
            <wp:positionH relativeFrom="page">
              <wp:posOffset>914400</wp:posOffset>
            </wp:positionH>
            <wp:positionV relativeFrom="paragraph">
              <wp:posOffset>325755</wp:posOffset>
            </wp:positionV>
            <wp:extent cx="3219775" cy="2382012"/>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5" cstate="print"/>
                    <a:stretch>
                      <a:fillRect/>
                    </a:stretch>
                  </pic:blipFill>
                  <pic:spPr>
                    <a:xfrm>
                      <a:off x="0" y="0"/>
                      <a:ext cx="3219775" cy="2382012"/>
                    </a:xfrm>
                    <a:prstGeom prst="rect">
                      <a:avLst/>
                    </a:prstGeom>
                  </pic:spPr>
                </pic:pic>
              </a:graphicData>
            </a:graphic>
          </wp:anchor>
        </w:drawing>
      </w:r>
    </w:p>
    <w:p w14:paraId="6283BB6A" w14:textId="77777777" w:rsidR="00FD71B1" w:rsidRPr="008A1218" w:rsidRDefault="00FD71B1" w:rsidP="00FD71B1">
      <w:pPr>
        <w:pStyle w:val="Plattetekst"/>
        <w:spacing w:before="3"/>
        <w:rPr>
          <w:sz w:val="20"/>
        </w:rPr>
      </w:pPr>
    </w:p>
    <w:p w14:paraId="2B29AD96" w14:textId="72B9C26C" w:rsidR="00190F37" w:rsidRPr="008A1218" w:rsidRDefault="00FD71B1" w:rsidP="00A33A96">
      <w:pPr>
        <w:pStyle w:val="Lijstalinea"/>
        <w:numPr>
          <w:ilvl w:val="0"/>
          <w:numId w:val="5"/>
        </w:numPr>
        <w:rPr>
          <w:lang w:val="nl-BE"/>
        </w:rPr>
      </w:pPr>
      <w:r w:rsidRPr="008A1218">
        <w:rPr>
          <w:sz w:val="24"/>
          <w:lang w:val="nl-BE"/>
        </w:rPr>
        <w:t>Selecteer vervolgens de gebouweenheid.</w:t>
      </w:r>
    </w:p>
    <w:p w14:paraId="4E5AAE42" w14:textId="77777777" w:rsidR="00A27ABF" w:rsidRPr="008A1218" w:rsidRDefault="00A27ABF" w:rsidP="00A33A96">
      <w:pPr>
        <w:pStyle w:val="Plattetekst"/>
        <w:numPr>
          <w:ilvl w:val="0"/>
          <w:numId w:val="5"/>
        </w:numPr>
        <w:spacing w:before="119"/>
        <w:ind w:right="927"/>
        <w:jc w:val="both"/>
      </w:pPr>
      <w:r w:rsidRPr="008A1218">
        <w:rPr>
          <w:noProof/>
        </w:rPr>
        <w:drawing>
          <wp:anchor distT="0" distB="0" distL="114300" distR="114300" simplePos="0" relativeHeight="251663360" behindDoc="0" locked="0" layoutInCell="1" allowOverlap="1" wp14:anchorId="0F6CE983" wp14:editId="63FE99DA">
            <wp:simplePos x="0" y="0"/>
            <wp:positionH relativeFrom="margin">
              <wp:align>left</wp:align>
            </wp:positionH>
            <wp:positionV relativeFrom="paragraph">
              <wp:posOffset>1176048</wp:posOffset>
            </wp:positionV>
            <wp:extent cx="5325688" cy="2466975"/>
            <wp:effectExtent l="0" t="0" r="889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5688" cy="2466975"/>
                    </a:xfrm>
                    <a:prstGeom prst="rect">
                      <a:avLst/>
                    </a:prstGeom>
                  </pic:spPr>
                </pic:pic>
              </a:graphicData>
            </a:graphic>
          </wp:anchor>
        </w:drawing>
      </w:r>
      <w:r w:rsidRPr="008A1218">
        <w:t>In de laatste stap worden een aantal karakteristieken van het gebouw gevraagd . Vul deze in (de oppervlakte is zeer belangrijk) en klik op ‘Voltooien’. Let op: wanneer u verschillende gebouwen heeft samengenomen, dient u de oppervlaktes (m²) ook op te tellen. Indien een gebouw meerdere verdiepingen telt, dient u de oppervlaktes van alle verdiepingen samen te tellen.</w:t>
      </w:r>
    </w:p>
    <w:p w14:paraId="07DC0128" w14:textId="77777777" w:rsidR="00A27ABF" w:rsidRPr="008A1218" w:rsidRDefault="00A27ABF" w:rsidP="00A27ABF">
      <w:pPr>
        <w:spacing w:before="56" w:line="259" w:lineRule="auto"/>
        <w:ind w:left="946" w:right="634"/>
        <w:rPr>
          <w:sz w:val="24"/>
          <w:lang w:val="nl-BE"/>
        </w:rPr>
      </w:pPr>
    </w:p>
    <w:p w14:paraId="69AD5C93" w14:textId="43790ABD" w:rsidR="0078236A" w:rsidRPr="008A1218" w:rsidRDefault="0078236A" w:rsidP="00A27ABF">
      <w:pPr>
        <w:pStyle w:val="Plattetekst"/>
        <w:spacing w:line="242" w:lineRule="auto"/>
        <w:ind w:right="634"/>
      </w:pPr>
      <w:r w:rsidRPr="008A1218">
        <w:rPr>
          <w:noProof/>
        </w:rPr>
        <w:lastRenderedPageBreak/>
        <w:drawing>
          <wp:anchor distT="0" distB="0" distL="114300" distR="114300" simplePos="0" relativeHeight="251665408" behindDoc="0" locked="0" layoutInCell="1" allowOverlap="1" wp14:anchorId="438397E5" wp14:editId="159DC417">
            <wp:simplePos x="0" y="0"/>
            <wp:positionH relativeFrom="margin">
              <wp:align>left</wp:align>
            </wp:positionH>
            <wp:positionV relativeFrom="paragraph">
              <wp:posOffset>742950</wp:posOffset>
            </wp:positionV>
            <wp:extent cx="5301615" cy="5718175"/>
            <wp:effectExtent l="0" t="0" r="0" b="0"/>
            <wp:wrapSquare wrapText="bothSides"/>
            <wp:docPr id="24" name="Afbeelding 24" descr="Afbeelding met tekst, schermafbeeldin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schermafbeelding, binnen&#10;&#10;Automatisch gegenereerde beschrijving"/>
                    <pic:cNvPicPr/>
                  </pic:nvPicPr>
                  <pic:blipFill>
                    <a:blip r:embed="rId27"/>
                    <a:stretch>
                      <a:fillRect/>
                    </a:stretch>
                  </pic:blipFill>
                  <pic:spPr>
                    <a:xfrm>
                      <a:off x="0" y="0"/>
                      <a:ext cx="5301615" cy="5718175"/>
                    </a:xfrm>
                    <a:prstGeom prst="rect">
                      <a:avLst/>
                    </a:prstGeom>
                  </pic:spPr>
                </pic:pic>
              </a:graphicData>
            </a:graphic>
            <wp14:sizeRelH relativeFrom="margin">
              <wp14:pctWidth>0</wp14:pctWidth>
            </wp14:sizeRelH>
            <wp14:sizeRelV relativeFrom="margin">
              <wp14:pctHeight>0</wp14:pctHeight>
            </wp14:sizeRelV>
          </wp:anchor>
        </w:drawing>
      </w:r>
      <w:r w:rsidR="00A27ABF" w:rsidRPr="008A1218">
        <w:t>Na de creatie van uw patrimonium, komt u terecht op het detailscherm van het gebouw. Hier kan nog extra informatie ingevoerd worden bij ‘Opmerking’ door op het potloodje te klikken.</w:t>
      </w:r>
    </w:p>
    <w:p w14:paraId="1E251394" w14:textId="60785F26" w:rsidR="00A27ABF" w:rsidRPr="008A1218" w:rsidRDefault="00A27ABF" w:rsidP="00A27ABF">
      <w:pPr>
        <w:pStyle w:val="Plattetekst"/>
        <w:spacing w:line="242" w:lineRule="auto"/>
        <w:ind w:right="634"/>
      </w:pPr>
      <w:r w:rsidRPr="008A1218">
        <w:t xml:space="preserve"> </w:t>
      </w:r>
    </w:p>
    <w:p w14:paraId="2B9ADEE2" w14:textId="3E159689" w:rsidR="008E1D9B" w:rsidRPr="008A1218" w:rsidRDefault="008E1D9B" w:rsidP="00A33A96">
      <w:pPr>
        <w:pStyle w:val="Kop2"/>
        <w:numPr>
          <w:ilvl w:val="0"/>
          <w:numId w:val="9"/>
        </w:numPr>
      </w:pPr>
      <w:bookmarkStart w:id="6" w:name="_Toc97710172"/>
      <w:bookmarkStart w:id="7" w:name="_Toc98170368"/>
      <w:r w:rsidRPr="008A1218">
        <w:t>Documenten</w:t>
      </w:r>
      <w:r w:rsidRPr="008A1218">
        <w:rPr>
          <w:spacing w:val="-3"/>
        </w:rPr>
        <w:t xml:space="preserve"> </w:t>
      </w:r>
      <w:r w:rsidRPr="008A1218">
        <w:t>toevoegen</w:t>
      </w:r>
      <w:bookmarkEnd w:id="6"/>
      <w:bookmarkEnd w:id="7"/>
    </w:p>
    <w:p w14:paraId="6F653B79" w14:textId="77777777" w:rsidR="008E1D9B" w:rsidRPr="008A1218" w:rsidRDefault="008E1D9B" w:rsidP="008E1D9B">
      <w:pPr>
        <w:rPr>
          <w:sz w:val="24"/>
          <w:lang w:val="nl-BE"/>
        </w:rPr>
      </w:pPr>
      <w:r w:rsidRPr="008A1218">
        <w:rPr>
          <w:sz w:val="24"/>
          <w:lang w:val="nl-BE"/>
        </w:rPr>
        <w:t xml:space="preserve">indien u dat wenst, kan u via de tab ‘Documenten’ relevante informatie over het gebouw opslaan. Enkele voorbeelden van dergelijke documenten zijn: </w:t>
      </w:r>
    </w:p>
    <w:p w14:paraId="19A773B7" w14:textId="77777777" w:rsidR="008E1D9B" w:rsidRPr="008A1218" w:rsidRDefault="008E1D9B" w:rsidP="008E1D9B">
      <w:pPr>
        <w:pStyle w:val="Plattetekst"/>
        <w:spacing w:before="11"/>
        <w:rPr>
          <w:sz w:val="23"/>
        </w:rPr>
      </w:pPr>
    </w:p>
    <w:p w14:paraId="480EF68B"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after="0" w:line="259" w:lineRule="auto"/>
        <w:ind w:right="987"/>
        <w:contextualSpacing w:val="0"/>
        <w:rPr>
          <w:sz w:val="24"/>
          <w:lang w:val="nl-BE"/>
        </w:rPr>
      </w:pPr>
      <w:r w:rsidRPr="008A1218">
        <w:rPr>
          <w:sz w:val="24"/>
          <w:lang w:val="nl-BE"/>
        </w:rPr>
        <w:t xml:space="preserve">Eindafrekeningen van energiefacturen </w:t>
      </w:r>
    </w:p>
    <w:p w14:paraId="0114FBC8"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before="6" w:after="0"/>
        <w:contextualSpacing w:val="0"/>
        <w:rPr>
          <w:sz w:val="24"/>
          <w:lang w:val="nl-BE"/>
        </w:rPr>
      </w:pPr>
      <w:r w:rsidRPr="008A1218">
        <w:rPr>
          <w:sz w:val="24"/>
          <w:lang w:val="nl-BE"/>
        </w:rPr>
        <w:t>Bouwkundige plannen</w:t>
      </w:r>
    </w:p>
    <w:p w14:paraId="1D0BCD7F"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before="17" w:after="0"/>
        <w:contextualSpacing w:val="0"/>
        <w:rPr>
          <w:sz w:val="24"/>
          <w:lang w:val="nl-BE"/>
        </w:rPr>
      </w:pPr>
      <w:r w:rsidRPr="008A1218">
        <w:rPr>
          <w:sz w:val="24"/>
          <w:lang w:val="nl-BE"/>
        </w:rPr>
        <w:t>Studies</w:t>
      </w:r>
    </w:p>
    <w:p w14:paraId="68D7508F"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before="24" w:after="0" w:line="256" w:lineRule="auto"/>
        <w:ind w:right="3381"/>
        <w:contextualSpacing w:val="0"/>
        <w:rPr>
          <w:sz w:val="24"/>
          <w:lang w:val="nl-BE"/>
        </w:rPr>
      </w:pPr>
      <w:r w:rsidRPr="008A1218">
        <w:rPr>
          <w:sz w:val="24"/>
          <w:lang w:val="nl-BE"/>
        </w:rPr>
        <w:t>Gegevens van technische installaties</w:t>
      </w:r>
    </w:p>
    <w:p w14:paraId="273A77F9"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before="12" w:after="0" w:line="292" w:lineRule="exact"/>
        <w:contextualSpacing w:val="0"/>
        <w:rPr>
          <w:sz w:val="24"/>
          <w:lang w:val="nl-BE"/>
        </w:rPr>
      </w:pPr>
      <w:r w:rsidRPr="008A1218">
        <w:rPr>
          <w:sz w:val="24"/>
          <w:lang w:val="nl-BE"/>
        </w:rPr>
        <w:t xml:space="preserve">Onderhoudsfiches/contracten </w:t>
      </w:r>
    </w:p>
    <w:p w14:paraId="09194A8D"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after="0" w:line="292" w:lineRule="exact"/>
        <w:contextualSpacing w:val="0"/>
        <w:rPr>
          <w:sz w:val="24"/>
          <w:lang w:val="nl-BE"/>
        </w:rPr>
      </w:pPr>
      <w:r w:rsidRPr="008A1218">
        <w:rPr>
          <w:sz w:val="24"/>
          <w:lang w:val="nl-BE"/>
        </w:rPr>
        <w:t>Energieprestatiecertificaat,</w:t>
      </w:r>
      <w:r w:rsidRPr="008A1218">
        <w:rPr>
          <w:spacing w:val="-1"/>
          <w:sz w:val="24"/>
          <w:lang w:val="nl-BE"/>
        </w:rPr>
        <w:t xml:space="preserve"> </w:t>
      </w:r>
      <w:r w:rsidRPr="008A1218">
        <w:rPr>
          <w:sz w:val="24"/>
          <w:lang w:val="nl-BE"/>
        </w:rPr>
        <w:t>EPB-aangifte</w:t>
      </w:r>
    </w:p>
    <w:p w14:paraId="2A4DB474"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before="22" w:after="0"/>
        <w:contextualSpacing w:val="0"/>
        <w:rPr>
          <w:sz w:val="24"/>
          <w:lang w:val="nl-BE"/>
        </w:rPr>
      </w:pPr>
      <w:r w:rsidRPr="008A1218">
        <w:rPr>
          <w:sz w:val="24"/>
          <w:lang w:val="nl-BE"/>
        </w:rPr>
        <w:t>Inventarisaties</w:t>
      </w:r>
    </w:p>
    <w:p w14:paraId="02108695" w14:textId="77777777" w:rsidR="008E1D9B" w:rsidRPr="008A1218" w:rsidRDefault="008E1D9B" w:rsidP="00A33A96">
      <w:pPr>
        <w:pStyle w:val="Lijstalinea"/>
        <w:widowControl w:val="0"/>
        <w:numPr>
          <w:ilvl w:val="0"/>
          <w:numId w:val="6"/>
        </w:numPr>
        <w:tabs>
          <w:tab w:val="left" w:pos="946"/>
          <w:tab w:val="left" w:pos="947"/>
        </w:tabs>
        <w:autoSpaceDE w:val="0"/>
        <w:autoSpaceDN w:val="0"/>
        <w:spacing w:before="22" w:after="0"/>
        <w:contextualSpacing w:val="0"/>
        <w:rPr>
          <w:sz w:val="24"/>
          <w:lang w:val="nl-BE"/>
        </w:rPr>
      </w:pPr>
      <w:r w:rsidRPr="008A1218">
        <w:rPr>
          <w:sz w:val="24"/>
          <w:lang w:val="nl-BE"/>
        </w:rPr>
        <w:t>…</w:t>
      </w:r>
    </w:p>
    <w:p w14:paraId="092EBB28" w14:textId="77777777" w:rsidR="002E6823" w:rsidRPr="008A1218" w:rsidRDefault="002E6823" w:rsidP="002E6823">
      <w:pPr>
        <w:widowControl w:val="0"/>
        <w:tabs>
          <w:tab w:val="left" w:pos="946"/>
          <w:tab w:val="left" w:pos="947"/>
        </w:tabs>
        <w:autoSpaceDE w:val="0"/>
        <w:autoSpaceDN w:val="0"/>
        <w:spacing w:before="51" w:after="0"/>
        <w:rPr>
          <w:sz w:val="24"/>
          <w:lang w:val="nl-BE"/>
        </w:rPr>
      </w:pPr>
    </w:p>
    <w:p w14:paraId="66CCB0C3" w14:textId="2ED5FCBA" w:rsidR="002E6823" w:rsidRPr="008A1218" w:rsidRDefault="002E6823" w:rsidP="00A33A96">
      <w:pPr>
        <w:pStyle w:val="Lijstalinea"/>
        <w:widowControl w:val="0"/>
        <w:numPr>
          <w:ilvl w:val="0"/>
          <w:numId w:val="8"/>
        </w:numPr>
        <w:tabs>
          <w:tab w:val="left" w:pos="946"/>
          <w:tab w:val="left" w:pos="947"/>
        </w:tabs>
        <w:autoSpaceDE w:val="0"/>
        <w:autoSpaceDN w:val="0"/>
        <w:spacing w:before="51" w:after="0"/>
        <w:rPr>
          <w:sz w:val="24"/>
          <w:lang w:val="nl-BE"/>
        </w:rPr>
      </w:pPr>
      <w:r w:rsidRPr="008A1218">
        <w:rPr>
          <w:sz w:val="24"/>
          <w:lang w:val="nl-BE"/>
        </w:rPr>
        <w:t>Navigeer naar de tab ‘Documenten’ in het submenu.</w:t>
      </w:r>
    </w:p>
    <w:p w14:paraId="624D4063" w14:textId="77777777" w:rsidR="006C2B58" w:rsidRPr="008A1218" w:rsidRDefault="006C2B58" w:rsidP="006C2B58">
      <w:pPr>
        <w:pStyle w:val="Lijstalinea"/>
        <w:widowControl w:val="0"/>
        <w:tabs>
          <w:tab w:val="left" w:pos="946"/>
          <w:tab w:val="left" w:pos="947"/>
        </w:tabs>
        <w:autoSpaceDE w:val="0"/>
        <w:autoSpaceDN w:val="0"/>
        <w:spacing w:before="51" w:after="0"/>
        <w:rPr>
          <w:sz w:val="24"/>
          <w:lang w:val="nl-BE"/>
        </w:rPr>
      </w:pPr>
    </w:p>
    <w:p w14:paraId="4F07BDB2" w14:textId="1216FE4E" w:rsidR="008E1D9B" w:rsidRPr="008A1218" w:rsidRDefault="006C2B58" w:rsidP="008E1D9B">
      <w:pPr>
        <w:tabs>
          <w:tab w:val="left" w:pos="946"/>
          <w:tab w:val="left" w:pos="947"/>
        </w:tabs>
        <w:spacing w:before="22"/>
        <w:rPr>
          <w:sz w:val="24"/>
          <w:lang w:val="nl-BE"/>
        </w:rPr>
      </w:pPr>
      <w:r w:rsidRPr="008A1218">
        <w:rPr>
          <w:noProof/>
          <w:lang w:val="nl-BE"/>
        </w:rPr>
        <w:drawing>
          <wp:inline distT="0" distB="0" distL="0" distR="0" wp14:anchorId="1726BD4C" wp14:editId="54710003">
            <wp:extent cx="5343277" cy="2811852"/>
            <wp:effectExtent l="0" t="0" r="0" b="7620"/>
            <wp:docPr id="27" name="Afbeelding 27" descr="Afbeelding met tekst, schermafbeeldin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schermafbeelding, binnen&#10;&#10;Automatisch gegenereerde beschrijving"/>
                    <pic:cNvPicPr/>
                  </pic:nvPicPr>
                  <pic:blipFill>
                    <a:blip r:embed="rId28"/>
                    <a:stretch>
                      <a:fillRect/>
                    </a:stretch>
                  </pic:blipFill>
                  <pic:spPr>
                    <a:xfrm>
                      <a:off x="0" y="0"/>
                      <a:ext cx="5346133" cy="2813355"/>
                    </a:xfrm>
                    <a:prstGeom prst="rect">
                      <a:avLst/>
                    </a:prstGeom>
                  </pic:spPr>
                </pic:pic>
              </a:graphicData>
            </a:graphic>
          </wp:inline>
        </w:drawing>
      </w:r>
    </w:p>
    <w:p w14:paraId="1D3641FE" w14:textId="77777777" w:rsidR="00F8749B" w:rsidRPr="008A1218" w:rsidRDefault="00F8749B" w:rsidP="00A33A96">
      <w:pPr>
        <w:pStyle w:val="Lijstalinea"/>
        <w:widowControl w:val="0"/>
        <w:numPr>
          <w:ilvl w:val="0"/>
          <w:numId w:val="8"/>
        </w:numPr>
        <w:tabs>
          <w:tab w:val="left" w:pos="1307"/>
        </w:tabs>
        <w:autoSpaceDE w:val="0"/>
        <w:autoSpaceDN w:val="0"/>
        <w:spacing w:after="0"/>
        <w:rPr>
          <w:sz w:val="24"/>
          <w:lang w:val="nl-BE"/>
        </w:rPr>
      </w:pPr>
      <w:r w:rsidRPr="008A1218">
        <w:rPr>
          <w:sz w:val="24"/>
          <w:lang w:val="nl-BE"/>
        </w:rPr>
        <w:t>Klik op de actie: ‘Voeg document toe’, vul een beschrijving in en klik op ‘Opslaan’.</w:t>
      </w:r>
    </w:p>
    <w:p w14:paraId="24F77C73" w14:textId="77777777" w:rsidR="00C65DE1" w:rsidRPr="008A1218" w:rsidRDefault="00C65DE1" w:rsidP="00190F37">
      <w:pPr>
        <w:rPr>
          <w:lang w:val="nl-BE"/>
        </w:rPr>
      </w:pPr>
      <w:r w:rsidRPr="008A1218">
        <w:rPr>
          <w:lang w:val="nl-BE"/>
        </w:rPr>
        <w:br/>
      </w:r>
    </w:p>
    <w:p w14:paraId="7DDE0C59" w14:textId="2546C3E0" w:rsidR="00647D19" w:rsidRPr="008A1218" w:rsidRDefault="00647D19" w:rsidP="00A33A96">
      <w:pPr>
        <w:pStyle w:val="Kop2"/>
        <w:numPr>
          <w:ilvl w:val="0"/>
          <w:numId w:val="9"/>
        </w:numPr>
      </w:pPr>
      <w:bookmarkStart w:id="8" w:name="_Toc97710173"/>
      <w:bookmarkStart w:id="9" w:name="_Toc98170369"/>
      <w:r w:rsidRPr="008A1218">
        <w:rPr>
          <w:noProof/>
        </w:rPr>
        <w:lastRenderedPageBreak/>
        <w:drawing>
          <wp:anchor distT="0" distB="0" distL="0" distR="0" simplePos="0" relativeHeight="251667456" behindDoc="0" locked="0" layoutInCell="1" allowOverlap="1" wp14:anchorId="271A245C" wp14:editId="26D521B2">
            <wp:simplePos x="0" y="0"/>
            <wp:positionH relativeFrom="margin">
              <wp:align>left</wp:align>
            </wp:positionH>
            <wp:positionV relativeFrom="paragraph">
              <wp:posOffset>0</wp:posOffset>
            </wp:positionV>
            <wp:extent cx="3753069" cy="2457926"/>
            <wp:effectExtent l="0" t="0" r="0" b="0"/>
            <wp:wrapTopAndBottom/>
            <wp:docPr id="17" name="image14.png"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descr="Afbeelding met tekst&#10;&#10;Automatisch gegenereerde beschrijving"/>
                    <pic:cNvPicPr/>
                  </pic:nvPicPr>
                  <pic:blipFill>
                    <a:blip r:embed="rId29" cstate="print"/>
                    <a:stretch>
                      <a:fillRect/>
                    </a:stretch>
                  </pic:blipFill>
                  <pic:spPr>
                    <a:xfrm>
                      <a:off x="0" y="0"/>
                      <a:ext cx="3753069" cy="2457926"/>
                    </a:xfrm>
                    <a:prstGeom prst="rect">
                      <a:avLst/>
                    </a:prstGeom>
                  </pic:spPr>
                </pic:pic>
              </a:graphicData>
            </a:graphic>
          </wp:anchor>
        </w:drawing>
      </w:r>
      <w:r w:rsidRPr="008A1218">
        <w:t>Energiedragers koppelen</w:t>
      </w:r>
      <w:bookmarkEnd w:id="8"/>
      <w:bookmarkEnd w:id="9"/>
    </w:p>
    <w:p w14:paraId="4A8CAE0A" w14:textId="5EE8DDF1" w:rsidR="00647D19" w:rsidRPr="008A1218" w:rsidRDefault="00647D19" w:rsidP="00647D19">
      <w:pPr>
        <w:pStyle w:val="Plattetekst"/>
        <w:spacing w:before="119" w:line="242" w:lineRule="auto"/>
        <w:ind w:right="634"/>
      </w:pPr>
      <w:r w:rsidRPr="008A1218">
        <w:t>Om het mogelijk te maken de evolutie van uw energieverbruik op te volgen moet aan elk gebouw minstens 1 energiedrager gekoppeld zijn, in de meeste gevallen 2 en soms ook meer.</w:t>
      </w:r>
    </w:p>
    <w:p w14:paraId="1A29CD2F" w14:textId="77777777" w:rsidR="003E2328" w:rsidRPr="008A1218" w:rsidRDefault="003E2328" w:rsidP="00A33A96">
      <w:pPr>
        <w:pStyle w:val="Plattetekst"/>
        <w:numPr>
          <w:ilvl w:val="0"/>
          <w:numId w:val="10"/>
        </w:numPr>
        <w:spacing w:before="119" w:line="242" w:lineRule="auto"/>
        <w:ind w:right="634"/>
      </w:pPr>
      <w:r w:rsidRPr="008A1218">
        <w:t>Navigeer naar de tab ‘Energiedragers’ in het submenu en klik op ‘Voeg energiedrager toe’.</w:t>
      </w:r>
    </w:p>
    <w:p w14:paraId="11FD8B47" w14:textId="4128B161" w:rsidR="00647D19" w:rsidRPr="008A1218" w:rsidRDefault="00C04836" w:rsidP="00647D19">
      <w:pPr>
        <w:pStyle w:val="Plattetekst"/>
        <w:spacing w:before="119" w:line="242" w:lineRule="auto"/>
        <w:ind w:right="634"/>
      </w:pPr>
      <w:r w:rsidRPr="008A1218">
        <w:rPr>
          <w:noProof/>
        </w:rPr>
        <w:drawing>
          <wp:inline distT="0" distB="0" distL="0" distR="0" wp14:anchorId="1FB66595" wp14:editId="66B176D5">
            <wp:extent cx="3942816" cy="3021228"/>
            <wp:effectExtent l="0" t="0" r="635" b="8255"/>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30"/>
                    <a:stretch>
                      <a:fillRect/>
                    </a:stretch>
                  </pic:blipFill>
                  <pic:spPr>
                    <a:xfrm>
                      <a:off x="0" y="0"/>
                      <a:ext cx="3950494" cy="3027111"/>
                    </a:xfrm>
                    <a:prstGeom prst="rect">
                      <a:avLst/>
                    </a:prstGeom>
                  </pic:spPr>
                </pic:pic>
              </a:graphicData>
            </a:graphic>
          </wp:inline>
        </w:drawing>
      </w:r>
    </w:p>
    <w:p w14:paraId="5129B493" w14:textId="77777777" w:rsidR="00C04836" w:rsidRPr="008A1218" w:rsidRDefault="00C04836" w:rsidP="00647D19">
      <w:pPr>
        <w:pStyle w:val="Plattetekst"/>
        <w:spacing w:before="119" w:line="242" w:lineRule="auto"/>
        <w:ind w:right="634"/>
      </w:pPr>
    </w:p>
    <w:p w14:paraId="546DC9F2" w14:textId="77777777" w:rsidR="00B840F9" w:rsidRPr="008A1218" w:rsidRDefault="00B840F9" w:rsidP="00A33A96">
      <w:pPr>
        <w:pStyle w:val="Plattetekst"/>
        <w:numPr>
          <w:ilvl w:val="0"/>
          <w:numId w:val="10"/>
        </w:numPr>
        <w:spacing w:before="119" w:line="242" w:lineRule="auto"/>
        <w:ind w:right="634"/>
      </w:pPr>
      <w:r w:rsidRPr="008A1218">
        <w:rPr>
          <w:noProof/>
        </w:rPr>
        <w:lastRenderedPageBreak/>
        <w:drawing>
          <wp:anchor distT="0" distB="0" distL="114300" distR="114300" simplePos="0" relativeHeight="251669504" behindDoc="0" locked="0" layoutInCell="1" allowOverlap="1" wp14:anchorId="12E927A0" wp14:editId="15A1EF62">
            <wp:simplePos x="0" y="0"/>
            <wp:positionH relativeFrom="page">
              <wp:align>center</wp:align>
            </wp:positionH>
            <wp:positionV relativeFrom="paragraph">
              <wp:posOffset>316552</wp:posOffset>
            </wp:positionV>
            <wp:extent cx="5332364" cy="5557651"/>
            <wp:effectExtent l="0" t="0" r="1905" b="508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2364" cy="5557651"/>
                    </a:xfrm>
                    <a:prstGeom prst="rect">
                      <a:avLst/>
                    </a:prstGeom>
                  </pic:spPr>
                </pic:pic>
              </a:graphicData>
            </a:graphic>
          </wp:anchor>
        </w:drawing>
      </w:r>
      <w:r w:rsidRPr="008A1218">
        <w:t xml:space="preserve">Kies vervolgens het energietype en werk de daaropvolgende stappen uit. </w:t>
      </w:r>
    </w:p>
    <w:p w14:paraId="5EA9AB5D" w14:textId="77777777" w:rsidR="00114593" w:rsidRPr="008A1218" w:rsidRDefault="00114593" w:rsidP="00114593">
      <w:pPr>
        <w:pStyle w:val="Plattetekst"/>
        <w:ind w:right="913"/>
        <w:jc w:val="both"/>
      </w:pPr>
    </w:p>
    <w:p w14:paraId="1EDEAABF" w14:textId="02CBC74E" w:rsidR="00114593" w:rsidRPr="008A1218" w:rsidRDefault="00114593" w:rsidP="00114593">
      <w:pPr>
        <w:pStyle w:val="Plattetekst"/>
        <w:ind w:right="913"/>
        <w:jc w:val="both"/>
      </w:pPr>
      <w:r w:rsidRPr="008A1218">
        <w:t>Wanneer u meerdere energiedragers heeft, moet u deze 2 bovenstaande stappen voor elke energiedrager herhalen.</w:t>
      </w:r>
    </w:p>
    <w:p w14:paraId="5F4926D8" w14:textId="77777777" w:rsidR="00114593" w:rsidRPr="008A1218" w:rsidRDefault="00114593" w:rsidP="00A33A96">
      <w:pPr>
        <w:pStyle w:val="Lijstalinea"/>
        <w:numPr>
          <w:ilvl w:val="0"/>
          <w:numId w:val="10"/>
        </w:numPr>
        <w:jc w:val="both"/>
        <w:rPr>
          <w:sz w:val="24"/>
          <w:lang w:val="nl-BE"/>
        </w:rPr>
      </w:pPr>
      <w:r w:rsidRPr="008A1218">
        <w:rPr>
          <w:lang w:val="nl-BE"/>
        </w:rPr>
        <w:br w:type="page"/>
      </w:r>
    </w:p>
    <w:p w14:paraId="4720EE3E" w14:textId="1F1E60CB" w:rsidR="005F19D1" w:rsidRPr="008A1218" w:rsidRDefault="005F19D1" w:rsidP="00A33A96">
      <w:pPr>
        <w:pStyle w:val="Kop2"/>
        <w:numPr>
          <w:ilvl w:val="0"/>
          <w:numId w:val="9"/>
        </w:numPr>
      </w:pPr>
      <w:bookmarkStart w:id="10" w:name="_Toc97710174"/>
      <w:bookmarkStart w:id="11" w:name="_Toc98170370"/>
      <w:r w:rsidRPr="008A1218">
        <w:lastRenderedPageBreak/>
        <w:t>Parameters invullen</w:t>
      </w:r>
      <w:bookmarkEnd w:id="10"/>
      <w:bookmarkEnd w:id="11"/>
    </w:p>
    <w:p w14:paraId="46511815" w14:textId="77777777" w:rsidR="001C7485" w:rsidRPr="008A1218" w:rsidRDefault="001C7485" w:rsidP="001C7485">
      <w:pPr>
        <w:pStyle w:val="Plattetekst"/>
        <w:ind w:right="913"/>
        <w:jc w:val="both"/>
      </w:pPr>
      <w:r w:rsidRPr="008A1218">
        <w:t xml:space="preserve">Parameters moeten ingevuld worden in Terra en worden achterliggend gebruikt bij de berekeningen van de maatregelen. </w:t>
      </w:r>
    </w:p>
    <w:p w14:paraId="6B74115A" w14:textId="66C64F17" w:rsidR="005F19D1" w:rsidRPr="008A1218" w:rsidRDefault="005F19D1" w:rsidP="005F19D1">
      <w:pPr>
        <w:rPr>
          <w:lang w:val="nl-BE"/>
        </w:rPr>
      </w:pPr>
    </w:p>
    <w:p w14:paraId="669F6F36" w14:textId="041686A5" w:rsidR="003159A7" w:rsidRPr="008A1218" w:rsidRDefault="003159A7" w:rsidP="00A33A96">
      <w:pPr>
        <w:pStyle w:val="Plattetekst"/>
        <w:numPr>
          <w:ilvl w:val="0"/>
          <w:numId w:val="11"/>
        </w:numPr>
        <w:ind w:right="913"/>
      </w:pPr>
      <w:r w:rsidRPr="008A1218">
        <w:rPr>
          <w:noProof/>
        </w:rPr>
        <w:drawing>
          <wp:anchor distT="0" distB="0" distL="114300" distR="114300" simplePos="0" relativeHeight="251671552" behindDoc="0" locked="0" layoutInCell="1" allowOverlap="1" wp14:anchorId="0D7A6A13" wp14:editId="2C440D41">
            <wp:simplePos x="0" y="0"/>
            <wp:positionH relativeFrom="page">
              <wp:align>center</wp:align>
            </wp:positionH>
            <wp:positionV relativeFrom="paragraph">
              <wp:posOffset>420247</wp:posOffset>
            </wp:positionV>
            <wp:extent cx="5375637" cy="4413250"/>
            <wp:effectExtent l="0" t="0" r="0" b="6350"/>
            <wp:wrapSquare wrapText="bothSides"/>
            <wp:docPr id="34" name="Afbeelding 3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afel&#10;&#10;Automatisch gegenereerde beschrijving"/>
                    <pic:cNvPicPr/>
                  </pic:nvPicPr>
                  <pic:blipFill>
                    <a:blip r:embed="rId32"/>
                    <a:stretch>
                      <a:fillRect/>
                    </a:stretch>
                  </pic:blipFill>
                  <pic:spPr>
                    <a:xfrm>
                      <a:off x="0" y="0"/>
                      <a:ext cx="5375637" cy="4413250"/>
                    </a:xfrm>
                    <a:prstGeom prst="rect">
                      <a:avLst/>
                    </a:prstGeom>
                  </pic:spPr>
                </pic:pic>
              </a:graphicData>
            </a:graphic>
          </wp:anchor>
        </w:drawing>
      </w:r>
      <w:r w:rsidRPr="008A1218">
        <w:t>Ga naar de tab ‘Parameters’ in het submenu bij een Patrimonium en klik op ‘+ Voeg berekeningsparameter toe’</w:t>
      </w:r>
    </w:p>
    <w:p w14:paraId="6F382468" w14:textId="77777777" w:rsidR="0099467B" w:rsidRPr="008A1218" w:rsidRDefault="0099467B" w:rsidP="0099467B">
      <w:pPr>
        <w:pStyle w:val="Plattetekst"/>
        <w:ind w:left="720" w:right="913"/>
      </w:pPr>
    </w:p>
    <w:p w14:paraId="7CE6F57E" w14:textId="1E8EBB59" w:rsidR="0099467B" w:rsidRPr="008A1218" w:rsidRDefault="0099467B" w:rsidP="00A33A96">
      <w:pPr>
        <w:pStyle w:val="Plattetekst"/>
        <w:numPr>
          <w:ilvl w:val="0"/>
          <w:numId w:val="11"/>
        </w:numPr>
        <w:ind w:right="913"/>
      </w:pPr>
      <w:r w:rsidRPr="008A1218">
        <w:t xml:space="preserve">Vul voor elk energietype het jaarlijks verbruik in en de daarbij horende kostprijs. </w:t>
      </w:r>
      <w:r w:rsidR="00557CAF" w:rsidRPr="008A1218">
        <w:t xml:space="preserve">Gebruik de kostprijs per energietype zoals aangegeven in het </w:t>
      </w:r>
      <w:r w:rsidR="00392413" w:rsidRPr="008A1218">
        <w:t>‘R</w:t>
      </w:r>
      <w:r w:rsidR="00557CAF" w:rsidRPr="008A1218">
        <w:t>eglement</w:t>
      </w:r>
      <w:r w:rsidR="00392413" w:rsidRPr="008A1218">
        <w:t xml:space="preserve"> oproep Actieplan EE 2022’.</w:t>
      </w:r>
      <w:r w:rsidRPr="008A1218">
        <w:br/>
        <w:t>Tip: doe dit voor</w:t>
      </w:r>
      <w:r w:rsidR="00DA29A3" w:rsidRPr="008A1218">
        <w:t xml:space="preserve"> het meest recente</w:t>
      </w:r>
      <w:r w:rsidRPr="008A1218">
        <w:t xml:space="preserve"> ja</w:t>
      </w:r>
      <w:r w:rsidR="00DA29A3" w:rsidRPr="008A1218">
        <w:t>ar</w:t>
      </w:r>
      <w:r w:rsidRPr="008A1218">
        <w:t>.</w:t>
      </w:r>
    </w:p>
    <w:p w14:paraId="60D5014A" w14:textId="3460CA44" w:rsidR="003159A7" w:rsidRPr="008A1218" w:rsidRDefault="003F00D8" w:rsidP="005F19D1">
      <w:pPr>
        <w:rPr>
          <w:lang w:val="nl-BE"/>
        </w:rPr>
      </w:pPr>
      <w:r w:rsidRPr="008A1218">
        <w:rPr>
          <w:noProof/>
          <w:lang w:val="nl-BE"/>
        </w:rPr>
        <w:lastRenderedPageBreak/>
        <w:drawing>
          <wp:anchor distT="0" distB="0" distL="114300" distR="114300" simplePos="0" relativeHeight="251673600" behindDoc="0" locked="0" layoutInCell="1" allowOverlap="1" wp14:anchorId="003C5ACA" wp14:editId="2673A0D2">
            <wp:simplePos x="0" y="0"/>
            <wp:positionH relativeFrom="page">
              <wp:posOffset>914400</wp:posOffset>
            </wp:positionH>
            <wp:positionV relativeFrom="paragraph">
              <wp:posOffset>329565</wp:posOffset>
            </wp:positionV>
            <wp:extent cx="5073650" cy="1598174"/>
            <wp:effectExtent l="0" t="0" r="0" b="2540"/>
            <wp:wrapSquare wrapText="bothSides"/>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a:blip r:embed="rId33"/>
                    <a:stretch>
                      <a:fillRect/>
                    </a:stretch>
                  </pic:blipFill>
                  <pic:spPr>
                    <a:xfrm>
                      <a:off x="0" y="0"/>
                      <a:ext cx="5073650" cy="1598174"/>
                    </a:xfrm>
                    <a:prstGeom prst="rect">
                      <a:avLst/>
                    </a:prstGeom>
                  </pic:spPr>
                </pic:pic>
              </a:graphicData>
            </a:graphic>
          </wp:anchor>
        </w:drawing>
      </w:r>
    </w:p>
    <w:p w14:paraId="6D7A8E59" w14:textId="4120E039" w:rsidR="00190F37" w:rsidRPr="008A1218" w:rsidRDefault="00190F37" w:rsidP="00190F37">
      <w:pPr>
        <w:rPr>
          <w:lang w:val="nl-BE"/>
        </w:rPr>
      </w:pPr>
    </w:p>
    <w:p w14:paraId="3A08493F" w14:textId="64CEDBC8" w:rsidR="00190F37" w:rsidRPr="008A1218" w:rsidRDefault="00190F37" w:rsidP="00190F37">
      <w:pPr>
        <w:rPr>
          <w:lang w:val="nl-BE"/>
        </w:rPr>
      </w:pPr>
    </w:p>
    <w:p w14:paraId="676FFB0F" w14:textId="09DDA245" w:rsidR="00190F37" w:rsidRPr="008A1218" w:rsidRDefault="00190F37" w:rsidP="00190F37">
      <w:pPr>
        <w:rPr>
          <w:lang w:val="nl-BE"/>
        </w:rPr>
      </w:pPr>
    </w:p>
    <w:p w14:paraId="579BB880" w14:textId="5F755DE5" w:rsidR="00190F37" w:rsidRPr="008A1218" w:rsidRDefault="00190F37" w:rsidP="00190F37">
      <w:pPr>
        <w:rPr>
          <w:lang w:val="nl-BE"/>
        </w:rPr>
      </w:pPr>
    </w:p>
    <w:p w14:paraId="34A00005" w14:textId="792D93E2" w:rsidR="003F00D8" w:rsidRPr="008A1218" w:rsidRDefault="003F00D8" w:rsidP="00190F37">
      <w:pPr>
        <w:rPr>
          <w:lang w:val="nl-BE"/>
        </w:rPr>
      </w:pPr>
    </w:p>
    <w:p w14:paraId="44B7F0CA" w14:textId="77777777" w:rsidR="005A34AD" w:rsidRPr="008A1218" w:rsidRDefault="005A34AD" w:rsidP="005A34AD">
      <w:pPr>
        <w:pStyle w:val="Plattetekst"/>
        <w:ind w:right="913"/>
        <w:jc w:val="both"/>
      </w:pPr>
      <w:r w:rsidRPr="008A1218">
        <w:t>U heeft nu een gebouw met bijhorende documenten, energiedragers en parameters toegevoegd. Indien u meer dan één gebouw moet toevoegen, dient u deze stappen te herhalen.</w:t>
      </w:r>
    </w:p>
    <w:p w14:paraId="253B64B6" w14:textId="77777777" w:rsidR="00601C52" w:rsidRPr="008A1218" w:rsidRDefault="00601C52" w:rsidP="00A33A96">
      <w:pPr>
        <w:pStyle w:val="Kop1"/>
        <w:numPr>
          <w:ilvl w:val="0"/>
          <w:numId w:val="4"/>
        </w:numPr>
        <w:tabs>
          <w:tab w:val="left" w:pos="835"/>
        </w:tabs>
        <w:spacing w:before="0"/>
        <w:ind w:left="567" w:hanging="340"/>
        <w:rPr>
          <w:color w:val="006DE6"/>
        </w:rPr>
      </w:pPr>
      <w:bookmarkStart w:id="12" w:name="_Toc97710175"/>
      <w:bookmarkStart w:id="13" w:name="_Toc98170371"/>
      <w:r w:rsidRPr="008A1218">
        <w:rPr>
          <w:color w:val="006DE6"/>
        </w:rPr>
        <w:t>Maatregel aanmaken</w:t>
      </w:r>
      <w:bookmarkEnd w:id="12"/>
      <w:bookmarkEnd w:id="13"/>
    </w:p>
    <w:p w14:paraId="6464F4EE" w14:textId="17F821F5" w:rsidR="00601C52" w:rsidRPr="008A1218" w:rsidRDefault="00601C52" w:rsidP="00222A3A">
      <w:pPr>
        <w:pStyle w:val="Plattetekst"/>
        <w:rPr>
          <w:b/>
        </w:rPr>
      </w:pPr>
      <w:r w:rsidRPr="008A1218">
        <w:t xml:space="preserve">Maatregelen worden aangemaakt in de tab ‘Maatregelen’ onder een gebouw. Een maatregel hangt dus altijd vast aan 1 gebouw. In onderstaande procedure wordt uitgelegd hoe een maatregel wordt aangemaakt met de daarbij horende richtlijnen over de in te vullen velden. </w:t>
      </w:r>
    </w:p>
    <w:p w14:paraId="101529CD" w14:textId="77777777" w:rsidR="00601C52" w:rsidRPr="008A1218" w:rsidRDefault="00601C52" w:rsidP="00601C52">
      <w:pPr>
        <w:pStyle w:val="Plattetekst"/>
        <w:ind w:right="913"/>
        <w:jc w:val="both"/>
      </w:pPr>
      <w:r w:rsidRPr="008A1218">
        <w:t>Je kan al je maatregelen die tot 1 gebouw behoren ook met bijhorend detail exporteren uit Terra in een PDF-rapport.</w:t>
      </w:r>
    </w:p>
    <w:p w14:paraId="648F3DA9" w14:textId="77777777" w:rsidR="003F00D8" w:rsidRPr="008A1218" w:rsidRDefault="003F00D8" w:rsidP="00190F37">
      <w:pPr>
        <w:rPr>
          <w:lang w:val="nl-BE"/>
        </w:rPr>
      </w:pPr>
    </w:p>
    <w:p w14:paraId="32073EC0" w14:textId="77777777" w:rsidR="009C5529" w:rsidRPr="008A1218" w:rsidRDefault="009C5529" w:rsidP="00A33A96">
      <w:pPr>
        <w:pStyle w:val="Plattetekst"/>
        <w:numPr>
          <w:ilvl w:val="0"/>
          <w:numId w:val="12"/>
        </w:numPr>
        <w:ind w:right="913"/>
        <w:jc w:val="both"/>
      </w:pPr>
      <w:r w:rsidRPr="008A1218">
        <w:t xml:space="preserve">Ga naar de tab ‘Maatregelen’ via het submenu bij een gebouw. Via de knop ‘+ Maak nieuwe maatregel aan’ creëer je een nieuwe maatregel die nadien via het overzicht geraadpleegd kan worden. </w:t>
      </w:r>
    </w:p>
    <w:p w14:paraId="5AFF1AF3" w14:textId="77777777" w:rsidR="009C5529" w:rsidRPr="008A1218" w:rsidRDefault="009C5529" w:rsidP="009C5529">
      <w:pPr>
        <w:pStyle w:val="Plattetekst"/>
        <w:ind w:left="720" w:right="913"/>
      </w:pPr>
      <w:r w:rsidRPr="008A1218">
        <w:rPr>
          <w:noProof/>
        </w:rPr>
        <w:lastRenderedPageBreak/>
        <w:drawing>
          <wp:inline distT="0" distB="0" distL="0" distR="0" wp14:anchorId="2DA772C2" wp14:editId="0BEA49BB">
            <wp:extent cx="5538852" cy="3904091"/>
            <wp:effectExtent l="0" t="0" r="5080" b="1270"/>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10;&#10;Automatisch gegenereerde beschrijving"/>
                    <pic:cNvPicPr/>
                  </pic:nvPicPr>
                  <pic:blipFill rotWithShape="1">
                    <a:blip r:embed="rId34"/>
                    <a:srcRect b="20418"/>
                    <a:stretch/>
                  </pic:blipFill>
                  <pic:spPr bwMode="auto">
                    <a:xfrm>
                      <a:off x="0" y="0"/>
                      <a:ext cx="5542254" cy="3906489"/>
                    </a:xfrm>
                    <a:prstGeom prst="rect">
                      <a:avLst/>
                    </a:prstGeom>
                    <a:ln>
                      <a:noFill/>
                    </a:ln>
                    <a:extLst>
                      <a:ext uri="{53640926-AAD7-44D8-BBD7-CCE9431645EC}">
                        <a14:shadowObscured xmlns:a14="http://schemas.microsoft.com/office/drawing/2010/main"/>
                      </a:ext>
                    </a:extLst>
                  </pic:spPr>
                </pic:pic>
              </a:graphicData>
            </a:graphic>
          </wp:inline>
        </w:drawing>
      </w:r>
    </w:p>
    <w:p w14:paraId="07B9B5E5" w14:textId="77777777" w:rsidR="009C5529" w:rsidRPr="008A1218" w:rsidRDefault="009C5529" w:rsidP="009C5529">
      <w:pPr>
        <w:pStyle w:val="Plattetekst"/>
        <w:ind w:left="720" w:right="913"/>
        <w:jc w:val="both"/>
      </w:pPr>
    </w:p>
    <w:p w14:paraId="3920C2D6" w14:textId="77777777" w:rsidR="00DE146B" w:rsidRPr="008A1218" w:rsidRDefault="009C5529" w:rsidP="00A33A96">
      <w:pPr>
        <w:pStyle w:val="Plattetekst"/>
        <w:numPr>
          <w:ilvl w:val="0"/>
          <w:numId w:val="12"/>
        </w:numPr>
        <w:ind w:right="913"/>
        <w:jc w:val="both"/>
      </w:pPr>
      <w:r w:rsidRPr="008A1218">
        <w:t xml:space="preserve">Een maatregel is opgesplitst in 2 onderdelen die ingevuld moeten worden. Je hebt de ‘Algemene Informatie’ met vooral tekstvelden die de maatregel beschrijven en je hebt de ‘Berekeningsparameters’ waarmee er achterliggend berekeningen gebeuren. </w:t>
      </w:r>
    </w:p>
    <w:p w14:paraId="118224C0" w14:textId="5EAD4AF0" w:rsidR="00DE146B" w:rsidRPr="008A1218" w:rsidRDefault="00DE146B" w:rsidP="00DE146B">
      <w:pPr>
        <w:pStyle w:val="Plattetekst"/>
        <w:ind w:right="913"/>
        <w:jc w:val="both"/>
      </w:pPr>
      <w:r w:rsidRPr="008A1218">
        <w:rPr>
          <w:noProof/>
        </w:rPr>
        <w:lastRenderedPageBreak/>
        <w:drawing>
          <wp:inline distT="0" distB="0" distL="0" distR="0" wp14:anchorId="5093FF1B" wp14:editId="58AE8041">
            <wp:extent cx="5556594" cy="5144494"/>
            <wp:effectExtent l="0" t="0" r="6350" b="0"/>
            <wp:docPr id="37" name="Afbeelding 37" descr="Afbeelding met tekst, computer,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computer, binnen, schermafbeelding&#10;&#10;Automatisch gegenereerde beschrijving"/>
                    <pic:cNvPicPr/>
                  </pic:nvPicPr>
                  <pic:blipFill>
                    <a:blip r:embed="rId35"/>
                    <a:stretch>
                      <a:fillRect/>
                    </a:stretch>
                  </pic:blipFill>
                  <pic:spPr>
                    <a:xfrm>
                      <a:off x="0" y="0"/>
                      <a:ext cx="5558384" cy="5146151"/>
                    </a:xfrm>
                    <a:prstGeom prst="rect">
                      <a:avLst/>
                    </a:prstGeom>
                  </pic:spPr>
                </pic:pic>
              </a:graphicData>
            </a:graphic>
          </wp:inline>
        </w:drawing>
      </w:r>
    </w:p>
    <w:p w14:paraId="48C88B47" w14:textId="77777777" w:rsidR="00DE146B" w:rsidRPr="008A1218" w:rsidRDefault="00DE146B" w:rsidP="00DE146B">
      <w:pPr>
        <w:pStyle w:val="Plattetekst"/>
        <w:ind w:right="913"/>
        <w:jc w:val="both"/>
      </w:pPr>
      <w:r w:rsidRPr="008A1218">
        <w:rPr>
          <w:noProof/>
        </w:rPr>
        <w:lastRenderedPageBreak/>
        <w:drawing>
          <wp:inline distT="0" distB="0" distL="0" distR="0" wp14:anchorId="397B2876" wp14:editId="44CC1175">
            <wp:extent cx="5556250" cy="2551259"/>
            <wp:effectExtent l="0" t="0" r="6350" b="1905"/>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a:blip r:embed="rId36"/>
                    <a:stretch>
                      <a:fillRect/>
                    </a:stretch>
                  </pic:blipFill>
                  <pic:spPr>
                    <a:xfrm>
                      <a:off x="0" y="0"/>
                      <a:ext cx="5573430" cy="2559147"/>
                    </a:xfrm>
                    <a:prstGeom prst="rect">
                      <a:avLst/>
                    </a:prstGeom>
                  </pic:spPr>
                </pic:pic>
              </a:graphicData>
            </a:graphic>
          </wp:inline>
        </w:drawing>
      </w:r>
    </w:p>
    <w:p w14:paraId="3F13BAC3" w14:textId="50243302" w:rsidR="00190F37" w:rsidRPr="008A1218" w:rsidRDefault="00190F37" w:rsidP="00190F37">
      <w:pPr>
        <w:rPr>
          <w:lang w:val="nl-BE"/>
        </w:rPr>
      </w:pPr>
    </w:p>
    <w:p w14:paraId="5F62ED85" w14:textId="77777777" w:rsidR="00DD66AE" w:rsidRPr="008A1218" w:rsidRDefault="00DD66AE" w:rsidP="00DD66AE">
      <w:pPr>
        <w:pStyle w:val="Plattetekst"/>
        <w:ind w:right="913"/>
        <w:jc w:val="both"/>
        <w:rPr>
          <w:u w:val="single"/>
        </w:rPr>
      </w:pPr>
      <w:r w:rsidRPr="008A1218">
        <w:rPr>
          <w:u w:val="single"/>
        </w:rPr>
        <w:t>Richtlijnen bij het invullen van de velden:</w:t>
      </w:r>
    </w:p>
    <w:p w14:paraId="713EF66F" w14:textId="77777777" w:rsidR="00DD66AE" w:rsidRPr="008A1218" w:rsidRDefault="00DD66AE" w:rsidP="00DD66AE">
      <w:pPr>
        <w:pStyle w:val="Plattetekst"/>
        <w:ind w:left="720" w:right="913"/>
        <w:jc w:val="both"/>
      </w:pPr>
    </w:p>
    <w:p w14:paraId="1780E87A" w14:textId="77777777" w:rsidR="00DD66AE" w:rsidRPr="008A1218" w:rsidRDefault="00DD66AE" w:rsidP="00DD66AE">
      <w:pPr>
        <w:textAlignment w:val="baseline"/>
        <w:rPr>
          <w:rFonts w:ascii="Segoe UI" w:eastAsia="Times New Roman" w:hAnsi="Segoe UI" w:cs="Segoe UI"/>
          <w:sz w:val="24"/>
          <w:lang w:val="nl-BE"/>
        </w:rPr>
      </w:pPr>
      <w:r w:rsidRPr="008A1218">
        <w:rPr>
          <w:sz w:val="24"/>
          <w:lang w:val="nl-BE"/>
        </w:rPr>
        <w:t>Bij het ingeven van deze maatregelen in Terra, moeten steeds alle relevante gegevens worden meegegeven in de daarvoor voorziene velden.</w:t>
      </w:r>
      <w:r w:rsidRPr="008A1218">
        <w:rPr>
          <w:rFonts w:ascii="Calibri Light" w:eastAsia="Times New Roman" w:hAnsi="Calibri Light" w:cs="Calibri Light"/>
          <w:color w:val="000000" w:themeColor="text1"/>
          <w:sz w:val="24"/>
          <w:lang w:val="nl-BE"/>
        </w:rPr>
        <w:t> </w:t>
      </w:r>
    </w:p>
    <w:p w14:paraId="47635661"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Specifiek voor de investeringskosten dienen </w:t>
      </w:r>
      <w:r w:rsidRPr="008A1218">
        <w:rPr>
          <w:rFonts w:eastAsia="Times New Roman"/>
          <w:b/>
          <w:bCs/>
          <w:sz w:val="24"/>
          <w:lang w:val="nl-BE"/>
        </w:rPr>
        <w:t>alle relevante kosten</w:t>
      </w:r>
      <w:r w:rsidRPr="008A1218">
        <w:rPr>
          <w:rFonts w:eastAsia="Times New Roman"/>
          <w:sz w:val="24"/>
          <w:lang w:val="nl-BE"/>
        </w:rPr>
        <w:t xml:space="preserve"> </w:t>
      </w:r>
      <w:r w:rsidRPr="008A1218">
        <w:rPr>
          <w:rFonts w:eastAsia="Times New Roman"/>
          <w:b/>
          <w:bCs/>
          <w:sz w:val="24"/>
          <w:lang w:val="nl-BE"/>
        </w:rPr>
        <w:t>om de maatregel uitgevoerd te krijgen inbegrepen te worden in de investeringskost</w:t>
      </w:r>
      <w:r w:rsidRPr="008A1218">
        <w:rPr>
          <w:rFonts w:eastAsia="Times New Roman"/>
          <w:sz w:val="24"/>
          <w:lang w:val="nl-BE"/>
        </w:rPr>
        <w:t>. </w:t>
      </w:r>
    </w:p>
    <w:p w14:paraId="48F59AB5"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w:t>
      </w:r>
    </w:p>
    <w:p w14:paraId="113CF8EF"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“Naam”</w:t>
      </w:r>
      <w:r w:rsidRPr="008A1218">
        <w:rPr>
          <w:rFonts w:eastAsia="Times New Roman"/>
          <w:sz w:val="24"/>
          <w:lang w:val="nl-BE"/>
        </w:rPr>
        <w:t> </w:t>
      </w:r>
    </w:p>
    <w:p w14:paraId="6B26A0DE"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Bouw het veld </w:t>
      </w:r>
      <w:r w:rsidRPr="008A1218">
        <w:rPr>
          <w:rFonts w:eastAsia="Times New Roman"/>
          <w:b/>
          <w:bCs/>
          <w:sz w:val="24"/>
          <w:lang w:val="nl-BE"/>
        </w:rPr>
        <w:t>“Naam”</w:t>
      </w:r>
      <w:r w:rsidRPr="008A1218">
        <w:rPr>
          <w:rFonts w:eastAsia="Times New Roman"/>
          <w:sz w:val="24"/>
          <w:lang w:val="nl-BE"/>
        </w:rPr>
        <w:t xml:space="preserve"> altijd zo op, dat (in het overzicht van de maatregelen) hieruit duidelijk af te leiden valt </w:t>
      </w:r>
    </w:p>
    <w:p w14:paraId="43F65FC1" w14:textId="77777777" w:rsidR="00DD66AE" w:rsidRPr="008A1218" w:rsidRDefault="00DD66AE" w:rsidP="00A33A96">
      <w:pPr>
        <w:numPr>
          <w:ilvl w:val="0"/>
          <w:numId w:val="13"/>
        </w:numPr>
        <w:spacing w:after="0"/>
        <w:ind w:left="1080" w:firstLine="0"/>
        <w:textAlignment w:val="baseline"/>
        <w:rPr>
          <w:rFonts w:eastAsia="Times New Roman"/>
          <w:sz w:val="24"/>
          <w:lang w:val="nl-BE"/>
        </w:rPr>
      </w:pPr>
      <w:r w:rsidRPr="008A1218">
        <w:rPr>
          <w:rFonts w:eastAsia="Times New Roman"/>
          <w:sz w:val="24"/>
          <w:lang w:val="nl-BE"/>
        </w:rPr>
        <w:t>om welk type maatregel het gaat; </w:t>
      </w:r>
    </w:p>
    <w:p w14:paraId="5DC459BC" w14:textId="77777777" w:rsidR="00DD66AE" w:rsidRPr="008A1218" w:rsidRDefault="00DD66AE" w:rsidP="00A33A96">
      <w:pPr>
        <w:numPr>
          <w:ilvl w:val="0"/>
          <w:numId w:val="13"/>
        </w:numPr>
        <w:spacing w:after="0"/>
        <w:ind w:left="1080" w:firstLine="0"/>
        <w:textAlignment w:val="baseline"/>
        <w:rPr>
          <w:rFonts w:eastAsia="Times New Roman"/>
          <w:sz w:val="24"/>
          <w:lang w:val="nl-BE"/>
        </w:rPr>
      </w:pPr>
      <w:r w:rsidRPr="008A1218">
        <w:rPr>
          <w:rFonts w:eastAsia="Times New Roman"/>
          <w:sz w:val="24"/>
          <w:lang w:val="nl-BE"/>
        </w:rPr>
        <w:t>indien van toepassing: om welk deel van het gebouw/de installatie het gaat  </w:t>
      </w:r>
    </w:p>
    <w:p w14:paraId="50B36D58" w14:textId="77777777" w:rsidR="00DD66AE" w:rsidRPr="008A1218" w:rsidRDefault="00DD66AE" w:rsidP="00A33A96">
      <w:pPr>
        <w:numPr>
          <w:ilvl w:val="0"/>
          <w:numId w:val="14"/>
        </w:numPr>
        <w:spacing w:after="0"/>
        <w:ind w:left="1080" w:firstLine="0"/>
        <w:textAlignment w:val="baseline"/>
        <w:rPr>
          <w:rFonts w:eastAsia="Times New Roman"/>
          <w:sz w:val="24"/>
          <w:lang w:val="nl-BE"/>
        </w:rPr>
      </w:pPr>
      <w:r w:rsidRPr="008A1218">
        <w:rPr>
          <w:rFonts w:eastAsia="Times New Roman"/>
          <w:sz w:val="24"/>
          <w:lang w:val="nl-BE"/>
        </w:rPr>
        <w:t>voorbeeld: “Relighting vleugel A”</w:t>
      </w:r>
    </w:p>
    <w:p w14:paraId="0E769FF7"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w:t>
      </w:r>
    </w:p>
    <w:p w14:paraId="77E375C8" w14:textId="77777777" w:rsidR="00DD66AE" w:rsidRPr="008A1218" w:rsidRDefault="00DD66AE" w:rsidP="00DD66AE">
      <w:pPr>
        <w:textAlignment w:val="baseline"/>
        <w:rPr>
          <w:rFonts w:asciiTheme="minorHAnsi" w:eastAsia="Times New Roman" w:hAnsiTheme="minorHAnsi" w:cstheme="minorHAnsi"/>
          <w:sz w:val="24"/>
          <w:lang w:val="nl-BE"/>
        </w:rPr>
      </w:pPr>
      <w:r w:rsidRPr="008A1218">
        <w:rPr>
          <w:rFonts w:asciiTheme="minorHAnsi" w:eastAsia="Times New Roman" w:hAnsiTheme="minorHAnsi" w:cstheme="minorHAnsi"/>
          <w:b/>
          <w:bCs/>
          <w:sz w:val="24"/>
          <w:u w:val="single"/>
          <w:lang w:val="nl-BE"/>
        </w:rPr>
        <w:t>Richtlijn invulveld “Hoofd Categorie” en “Categorie” (en “Extra kenmerken categorie”)</w:t>
      </w:r>
      <w:r w:rsidRPr="008A1218">
        <w:rPr>
          <w:rFonts w:asciiTheme="minorHAnsi" w:eastAsia="Times New Roman" w:hAnsiTheme="minorHAnsi" w:cstheme="minorHAnsi"/>
          <w:sz w:val="24"/>
          <w:lang w:val="nl-BE"/>
        </w:rPr>
        <w:t> </w:t>
      </w:r>
    </w:p>
    <w:p w14:paraId="6C2A7C8E" w14:textId="77777777" w:rsidR="00DD66AE" w:rsidRPr="008A1218" w:rsidRDefault="00DD66AE" w:rsidP="00DD66AE">
      <w:pPr>
        <w:textAlignment w:val="baseline"/>
        <w:rPr>
          <w:rFonts w:asciiTheme="minorHAnsi" w:eastAsia="Times New Roman" w:hAnsiTheme="minorHAnsi" w:cstheme="minorHAnsi"/>
          <w:sz w:val="24"/>
          <w:lang w:val="nl-BE"/>
        </w:rPr>
      </w:pPr>
      <w:r w:rsidRPr="008A1218">
        <w:rPr>
          <w:rFonts w:asciiTheme="minorHAnsi" w:eastAsia="Times New Roman" w:hAnsiTheme="minorHAnsi" w:cstheme="minorHAnsi"/>
          <w:sz w:val="24"/>
          <w:lang w:val="nl-BE"/>
        </w:rPr>
        <w:t xml:space="preserve">De velden </w:t>
      </w:r>
      <w:r w:rsidRPr="008A1218">
        <w:rPr>
          <w:rFonts w:asciiTheme="minorHAnsi" w:eastAsia="Times New Roman" w:hAnsiTheme="minorHAnsi" w:cstheme="minorHAnsi"/>
          <w:b/>
          <w:bCs/>
          <w:sz w:val="24"/>
          <w:lang w:val="nl-BE"/>
        </w:rPr>
        <w:t xml:space="preserve">“Hoofd Categorie” </w:t>
      </w:r>
      <w:r w:rsidRPr="008A1218">
        <w:rPr>
          <w:rFonts w:asciiTheme="minorHAnsi" w:eastAsia="Times New Roman" w:hAnsiTheme="minorHAnsi" w:cstheme="minorHAnsi"/>
          <w:sz w:val="24"/>
          <w:lang w:val="nl-BE"/>
        </w:rPr>
        <w:t>en</w:t>
      </w:r>
      <w:r w:rsidRPr="008A1218">
        <w:rPr>
          <w:rFonts w:asciiTheme="minorHAnsi" w:eastAsia="Times New Roman" w:hAnsiTheme="minorHAnsi" w:cstheme="minorHAnsi"/>
          <w:b/>
          <w:bCs/>
          <w:sz w:val="24"/>
          <w:lang w:val="nl-BE"/>
        </w:rPr>
        <w:t xml:space="preserve"> “Categorie” </w:t>
      </w:r>
      <w:r w:rsidRPr="008A1218">
        <w:rPr>
          <w:rFonts w:asciiTheme="minorHAnsi" w:eastAsia="Times New Roman" w:hAnsiTheme="minorHAnsi" w:cstheme="minorHAnsi"/>
          <w:sz w:val="24"/>
          <w:lang w:val="nl-BE"/>
        </w:rPr>
        <w:t xml:space="preserve">zijn elk voorzien van een op elkaar afgestemde vervolgkeuzelijst. Afhankelijk van de gekozen “Categorie” ,verschijnen er 1 of meerdere in te vullen </w:t>
      </w:r>
      <w:r w:rsidRPr="008A1218">
        <w:rPr>
          <w:rFonts w:asciiTheme="minorHAnsi" w:eastAsia="Times New Roman" w:hAnsiTheme="minorHAnsi" w:cstheme="minorHAnsi"/>
          <w:b/>
          <w:bCs/>
          <w:sz w:val="24"/>
          <w:lang w:val="nl-BE"/>
        </w:rPr>
        <w:t>extra kenmerken</w:t>
      </w:r>
      <w:r w:rsidRPr="008A1218">
        <w:rPr>
          <w:rFonts w:asciiTheme="minorHAnsi" w:eastAsia="Times New Roman" w:hAnsiTheme="minorHAnsi" w:cstheme="minorHAnsi"/>
          <w:sz w:val="24"/>
          <w:lang w:val="nl-BE"/>
        </w:rPr>
        <w:t xml:space="preserve">. Deze extra kenmerken </w:t>
      </w:r>
      <w:r w:rsidRPr="008A1218">
        <w:rPr>
          <w:rFonts w:asciiTheme="minorHAnsi" w:eastAsia="Times New Roman" w:hAnsiTheme="minorHAnsi" w:cstheme="minorHAnsi"/>
          <w:b/>
          <w:bCs/>
          <w:sz w:val="24"/>
          <w:lang w:val="nl-BE"/>
        </w:rPr>
        <w:t xml:space="preserve">moeten verplicht ingevuld worden </w:t>
      </w:r>
      <w:r w:rsidRPr="008A1218">
        <w:rPr>
          <w:rFonts w:asciiTheme="minorHAnsi" w:eastAsia="Times New Roman" w:hAnsiTheme="minorHAnsi" w:cstheme="minorHAnsi"/>
          <w:sz w:val="24"/>
          <w:lang w:val="nl-BE"/>
        </w:rPr>
        <w:t>(bv.: te isoleren oppervlakte (m²) bij de categorie “Dakisolatie hellend dak”).</w:t>
      </w:r>
    </w:p>
    <w:p w14:paraId="34F93A04" w14:textId="77777777" w:rsidR="00DD66AE" w:rsidRPr="008A1218" w:rsidRDefault="00DD66AE" w:rsidP="00DD66AE">
      <w:pPr>
        <w:textAlignment w:val="baseline"/>
        <w:rPr>
          <w:rFonts w:asciiTheme="minorHAnsi" w:eastAsia="Times New Roman" w:hAnsiTheme="minorHAnsi" w:cstheme="minorHAnsi"/>
          <w:sz w:val="24"/>
          <w:lang w:val="nl-BE"/>
        </w:rPr>
      </w:pPr>
    </w:p>
    <w:p w14:paraId="58336A9E"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“Beschrijving”</w:t>
      </w:r>
      <w:r w:rsidRPr="008A1218">
        <w:rPr>
          <w:rFonts w:eastAsia="Times New Roman"/>
          <w:sz w:val="24"/>
          <w:lang w:val="nl-BE"/>
        </w:rPr>
        <w:t> </w:t>
      </w:r>
    </w:p>
    <w:p w14:paraId="478E0DF5"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In het veld </w:t>
      </w:r>
      <w:r w:rsidRPr="008A1218">
        <w:rPr>
          <w:rFonts w:eastAsia="Times New Roman"/>
          <w:b/>
          <w:bCs/>
          <w:sz w:val="24"/>
          <w:lang w:val="nl-BE"/>
        </w:rPr>
        <w:t>“Beschrijving”</w:t>
      </w:r>
      <w:r w:rsidRPr="008A1218">
        <w:rPr>
          <w:rFonts w:eastAsia="Times New Roman"/>
          <w:sz w:val="24"/>
          <w:lang w:val="nl-BE"/>
        </w:rPr>
        <w:t xml:space="preserve"> moet volgende info aangegeven worden: </w:t>
      </w:r>
    </w:p>
    <w:p w14:paraId="2FBA52B0" w14:textId="77777777" w:rsidR="00DD66AE" w:rsidRPr="008A1218" w:rsidRDefault="00DD66AE" w:rsidP="00A33A96">
      <w:pPr>
        <w:numPr>
          <w:ilvl w:val="0"/>
          <w:numId w:val="22"/>
        </w:numPr>
        <w:spacing w:after="0"/>
        <w:textAlignment w:val="baseline"/>
        <w:rPr>
          <w:rFonts w:eastAsia="Times New Roman"/>
          <w:sz w:val="24"/>
          <w:lang w:val="nl-BE"/>
        </w:rPr>
      </w:pPr>
      <w:r w:rsidRPr="008A1218">
        <w:rPr>
          <w:rFonts w:eastAsia="Times New Roman"/>
          <w:b/>
          <w:bCs/>
          <w:sz w:val="24"/>
          <w:lang w:val="nl-BE"/>
        </w:rPr>
        <w:t>Wat gaan we doen</w:t>
      </w:r>
      <w:r w:rsidRPr="008A1218">
        <w:rPr>
          <w:rFonts w:eastAsia="Times New Roman"/>
          <w:sz w:val="24"/>
          <w:lang w:val="nl-BE"/>
        </w:rPr>
        <w:t xml:space="preserve">, en vooral </w:t>
      </w:r>
      <w:r w:rsidRPr="008A1218">
        <w:rPr>
          <w:rFonts w:eastAsia="Times New Roman"/>
          <w:b/>
          <w:bCs/>
          <w:sz w:val="24"/>
          <w:lang w:val="nl-BE"/>
        </w:rPr>
        <w:t>waarom?</w:t>
      </w:r>
      <w:r w:rsidRPr="008A1218">
        <w:rPr>
          <w:rFonts w:eastAsia="Times New Roman"/>
          <w:sz w:val="24"/>
          <w:lang w:val="nl-BE"/>
        </w:rPr>
        <w:t> </w:t>
      </w:r>
    </w:p>
    <w:p w14:paraId="1A02E5E2" w14:textId="77777777" w:rsidR="00DD66AE" w:rsidRPr="008A1218" w:rsidRDefault="00DD66AE" w:rsidP="00A33A96">
      <w:pPr>
        <w:numPr>
          <w:ilvl w:val="0"/>
          <w:numId w:val="15"/>
        </w:numPr>
        <w:spacing w:after="0"/>
        <w:ind w:left="1800" w:firstLine="0"/>
        <w:textAlignment w:val="baseline"/>
        <w:rPr>
          <w:rFonts w:ascii="Verdana" w:eastAsia="Times New Roman" w:hAnsi="Verdana" w:cs="Segoe UI"/>
          <w:sz w:val="24"/>
          <w:lang w:val="nl-BE"/>
        </w:rPr>
      </w:pPr>
      <w:r w:rsidRPr="008A1218">
        <w:rPr>
          <w:rFonts w:eastAsia="Times New Roman"/>
          <w:sz w:val="24"/>
          <w:lang w:val="nl-BE"/>
        </w:rPr>
        <w:t xml:space="preserve">Wat is </w:t>
      </w:r>
      <w:r w:rsidRPr="008A1218">
        <w:rPr>
          <w:rFonts w:eastAsia="Times New Roman"/>
          <w:b/>
          <w:bCs/>
          <w:sz w:val="24"/>
          <w:lang w:val="nl-BE"/>
        </w:rPr>
        <w:t>het</w:t>
      </w:r>
      <w:r w:rsidRPr="008A1218">
        <w:rPr>
          <w:rFonts w:eastAsia="Times New Roman"/>
          <w:sz w:val="24"/>
          <w:lang w:val="nl-BE"/>
        </w:rPr>
        <w:t xml:space="preserve"> </w:t>
      </w:r>
      <w:r w:rsidRPr="008A1218">
        <w:rPr>
          <w:rFonts w:eastAsia="Times New Roman"/>
          <w:b/>
          <w:bCs/>
          <w:sz w:val="24"/>
          <w:lang w:val="nl-BE"/>
        </w:rPr>
        <w:t>probleem/energieverlies</w:t>
      </w:r>
      <w:r w:rsidRPr="008A1218">
        <w:rPr>
          <w:rFonts w:eastAsia="Times New Roman"/>
          <w:sz w:val="24"/>
          <w:lang w:val="nl-BE"/>
        </w:rPr>
        <w:t xml:space="preserve"> dat werd vastgesteld? </w:t>
      </w:r>
    </w:p>
    <w:p w14:paraId="7C39CE90" w14:textId="77777777" w:rsidR="00DD66AE" w:rsidRPr="008A1218" w:rsidRDefault="00DD66AE" w:rsidP="00A33A96">
      <w:pPr>
        <w:numPr>
          <w:ilvl w:val="2"/>
          <w:numId w:val="15"/>
        </w:numPr>
        <w:spacing w:after="0"/>
        <w:textAlignment w:val="baseline"/>
        <w:rPr>
          <w:rFonts w:eastAsia="Times New Roman"/>
          <w:sz w:val="24"/>
          <w:lang w:val="nl-BE"/>
        </w:rPr>
      </w:pPr>
      <w:r w:rsidRPr="008A1218">
        <w:rPr>
          <w:rFonts w:eastAsia="Times New Roman"/>
          <w:sz w:val="24"/>
          <w:lang w:val="nl-BE"/>
        </w:rPr>
        <w:t xml:space="preserve">Wat is </w:t>
      </w:r>
      <w:r w:rsidRPr="008A1218">
        <w:rPr>
          <w:rFonts w:eastAsia="Times New Roman"/>
          <w:b/>
          <w:bCs/>
          <w:sz w:val="24"/>
          <w:lang w:val="nl-BE"/>
        </w:rPr>
        <w:t>het</w:t>
      </w:r>
      <w:r w:rsidRPr="008A1218">
        <w:rPr>
          <w:rFonts w:eastAsia="Times New Roman"/>
          <w:sz w:val="24"/>
          <w:lang w:val="nl-BE"/>
        </w:rPr>
        <w:t xml:space="preserve"> </w:t>
      </w:r>
      <w:r w:rsidRPr="008A1218">
        <w:rPr>
          <w:rFonts w:eastAsia="Times New Roman"/>
          <w:b/>
          <w:bCs/>
          <w:sz w:val="24"/>
          <w:lang w:val="nl-BE"/>
        </w:rPr>
        <w:t>idee/de voorgestelde oplossing</w:t>
      </w:r>
      <w:r w:rsidRPr="008A1218">
        <w:rPr>
          <w:rFonts w:eastAsia="Times New Roman"/>
          <w:sz w:val="24"/>
          <w:lang w:val="nl-BE"/>
        </w:rPr>
        <w:t xml:space="preserve"> voor het probleem/energieverlies? </w:t>
      </w:r>
    </w:p>
    <w:p w14:paraId="50B664BF" w14:textId="77777777" w:rsidR="00DD66AE" w:rsidRPr="008A1218" w:rsidRDefault="00DD66AE" w:rsidP="00A33A96">
      <w:pPr>
        <w:numPr>
          <w:ilvl w:val="0"/>
          <w:numId w:val="15"/>
        </w:numPr>
        <w:spacing w:after="0"/>
        <w:ind w:left="1800" w:firstLine="0"/>
        <w:textAlignment w:val="baseline"/>
        <w:rPr>
          <w:rFonts w:eastAsia="Times New Roman"/>
          <w:sz w:val="24"/>
          <w:lang w:val="nl-BE"/>
        </w:rPr>
      </w:pPr>
      <w:r w:rsidRPr="008A1218">
        <w:rPr>
          <w:rFonts w:eastAsia="Times New Roman"/>
          <w:sz w:val="24"/>
          <w:lang w:val="nl-BE"/>
        </w:rPr>
        <w:t>Wat is de verwachte uitkomst? </w:t>
      </w:r>
    </w:p>
    <w:p w14:paraId="0043C5BD" w14:textId="77777777" w:rsidR="00DD66AE" w:rsidRPr="008A1218" w:rsidRDefault="00DD66AE" w:rsidP="00A33A96">
      <w:pPr>
        <w:numPr>
          <w:ilvl w:val="0"/>
          <w:numId w:val="18"/>
        </w:numPr>
        <w:spacing w:after="0"/>
        <w:textAlignment w:val="baseline"/>
        <w:rPr>
          <w:rFonts w:eastAsia="Times New Roman"/>
          <w:sz w:val="24"/>
          <w:lang w:val="nl-BE"/>
        </w:rPr>
      </w:pPr>
      <w:r w:rsidRPr="008A1218">
        <w:rPr>
          <w:rFonts w:eastAsia="Times New Roman"/>
          <w:sz w:val="24"/>
          <w:lang w:val="nl-BE"/>
        </w:rPr>
        <w:t>Geef wanneer de terugverdientijd groter is dan de levensduur van de maatregel (zie richtlijn invulveld “Levensduur investering (jaar)”) aan waarom de maatregel toch relevant is. </w:t>
      </w:r>
    </w:p>
    <w:p w14:paraId="430588AD" w14:textId="77777777" w:rsidR="00DD66AE" w:rsidRPr="008A1218" w:rsidRDefault="00DD66AE" w:rsidP="00A33A96">
      <w:pPr>
        <w:numPr>
          <w:ilvl w:val="0"/>
          <w:numId w:val="18"/>
        </w:numPr>
        <w:spacing w:after="0"/>
        <w:textAlignment w:val="baseline"/>
        <w:rPr>
          <w:rFonts w:eastAsia="Times New Roman"/>
          <w:sz w:val="24"/>
          <w:lang w:val="nl-BE"/>
        </w:rPr>
      </w:pPr>
      <w:r w:rsidRPr="008A1218">
        <w:rPr>
          <w:rFonts w:eastAsia="Times New Roman"/>
          <w:sz w:val="24"/>
          <w:lang w:val="nl-BE"/>
        </w:rPr>
        <w:t>... </w:t>
      </w:r>
    </w:p>
    <w:p w14:paraId="46592459" w14:textId="77777777" w:rsidR="00DD66AE" w:rsidRPr="008A1218" w:rsidRDefault="00DD66AE" w:rsidP="00A33A96">
      <w:pPr>
        <w:numPr>
          <w:ilvl w:val="0"/>
          <w:numId w:val="15"/>
        </w:numPr>
        <w:spacing w:after="0"/>
        <w:ind w:left="1800" w:firstLine="0"/>
        <w:textAlignment w:val="baseline"/>
        <w:rPr>
          <w:rFonts w:eastAsia="Times New Roman"/>
          <w:sz w:val="24"/>
          <w:lang w:val="nl-BE"/>
        </w:rPr>
      </w:pPr>
      <w:r w:rsidRPr="008A1218">
        <w:rPr>
          <w:rFonts w:eastAsia="Times New Roman"/>
          <w:sz w:val="24"/>
          <w:lang w:val="nl-BE"/>
        </w:rPr>
        <w:t>Wat zijn de gemaakte aannames: </w:t>
      </w:r>
    </w:p>
    <w:p w14:paraId="64D447D7" w14:textId="77777777" w:rsidR="00DD66AE" w:rsidRPr="008A1218" w:rsidRDefault="00DD66AE" w:rsidP="00A33A96">
      <w:pPr>
        <w:pStyle w:val="Lijstalinea"/>
        <w:numPr>
          <w:ilvl w:val="0"/>
          <w:numId w:val="19"/>
        </w:numPr>
        <w:spacing w:after="0"/>
        <w:contextualSpacing w:val="0"/>
        <w:textAlignment w:val="baseline"/>
        <w:rPr>
          <w:rFonts w:ascii="Verdana" w:eastAsia="Times New Roman" w:hAnsi="Verdana" w:cs="Segoe UI"/>
          <w:sz w:val="24"/>
          <w:lang w:val="nl-BE"/>
        </w:rPr>
      </w:pPr>
      <w:r w:rsidRPr="008A1218">
        <w:rPr>
          <w:rFonts w:eastAsia="Times New Roman"/>
          <w:sz w:val="24"/>
          <w:lang w:val="nl-BE"/>
        </w:rPr>
        <w:t xml:space="preserve">Voor de </w:t>
      </w:r>
      <w:r w:rsidRPr="008A1218">
        <w:rPr>
          <w:rFonts w:eastAsia="Times New Roman"/>
          <w:b/>
          <w:bCs/>
          <w:sz w:val="24"/>
          <w:lang w:val="nl-BE"/>
        </w:rPr>
        <w:t xml:space="preserve">investeringskost </w:t>
      </w:r>
      <w:r w:rsidRPr="008A1218">
        <w:rPr>
          <w:rFonts w:eastAsia="Times New Roman"/>
          <w:sz w:val="24"/>
          <w:lang w:val="nl-BE"/>
        </w:rPr>
        <w:t>(niet limitatieve voorbeelden): </w:t>
      </w:r>
    </w:p>
    <w:p w14:paraId="3ED4F752" w14:textId="77777777" w:rsidR="00DD66AE" w:rsidRPr="008A1218" w:rsidRDefault="00DD66AE" w:rsidP="00A33A96">
      <w:pPr>
        <w:numPr>
          <w:ilvl w:val="0"/>
          <w:numId w:val="20"/>
        </w:numPr>
        <w:spacing w:after="0"/>
        <w:textAlignment w:val="baseline"/>
        <w:rPr>
          <w:rFonts w:ascii="Verdana" w:eastAsia="Times New Roman" w:hAnsi="Verdana" w:cs="Segoe UI"/>
          <w:sz w:val="24"/>
          <w:lang w:val="nl-BE"/>
        </w:rPr>
      </w:pPr>
      <w:r w:rsidRPr="008A1218">
        <w:rPr>
          <w:rFonts w:eastAsia="Times New Roman"/>
          <w:sz w:val="24"/>
          <w:lang w:val="nl-BE"/>
        </w:rPr>
        <w:t>Nodige werken door een aannemer uitgevoerd of niet? </w:t>
      </w:r>
    </w:p>
    <w:p w14:paraId="0B20D411" w14:textId="77777777" w:rsidR="00DD66AE" w:rsidRPr="008A1218" w:rsidRDefault="00DD66AE" w:rsidP="00A33A96">
      <w:pPr>
        <w:numPr>
          <w:ilvl w:val="0"/>
          <w:numId w:val="20"/>
        </w:numPr>
        <w:spacing w:after="0"/>
        <w:textAlignment w:val="baseline"/>
        <w:rPr>
          <w:rFonts w:ascii="Verdana" w:eastAsia="Times New Roman" w:hAnsi="Verdana" w:cs="Segoe UI"/>
          <w:sz w:val="24"/>
          <w:lang w:val="nl-BE"/>
        </w:rPr>
      </w:pPr>
      <w:r w:rsidRPr="008A1218">
        <w:rPr>
          <w:rFonts w:eastAsia="Times New Roman"/>
          <w:sz w:val="24"/>
          <w:lang w:val="nl-BE"/>
        </w:rPr>
        <w:t>Installaties op het dak te verwijderen of niet? </w:t>
      </w:r>
    </w:p>
    <w:p w14:paraId="05744A66" w14:textId="77777777" w:rsidR="00DD66AE" w:rsidRPr="008A1218" w:rsidRDefault="00DD66AE" w:rsidP="00A33A96">
      <w:pPr>
        <w:numPr>
          <w:ilvl w:val="0"/>
          <w:numId w:val="20"/>
        </w:numPr>
        <w:spacing w:after="0"/>
        <w:textAlignment w:val="baseline"/>
        <w:rPr>
          <w:rFonts w:ascii="Verdana" w:eastAsia="Times New Roman" w:hAnsi="Verdana" w:cs="Segoe UI"/>
          <w:sz w:val="24"/>
          <w:lang w:val="nl-BE"/>
        </w:rPr>
      </w:pPr>
      <w:r w:rsidRPr="008A1218">
        <w:rPr>
          <w:rFonts w:ascii="Calibri Light" w:eastAsia="Times New Roman" w:hAnsi="Calibri Light" w:cs="Calibri Light"/>
          <w:sz w:val="24"/>
          <w:lang w:val="nl-BE"/>
        </w:rPr>
        <w:t>... </w:t>
      </w:r>
    </w:p>
    <w:p w14:paraId="5956E3B3" w14:textId="77777777" w:rsidR="00DD66AE" w:rsidRPr="008A1218" w:rsidRDefault="00DD66AE" w:rsidP="00A33A96">
      <w:pPr>
        <w:pStyle w:val="Lijstalinea"/>
        <w:numPr>
          <w:ilvl w:val="0"/>
          <w:numId w:val="19"/>
        </w:numPr>
        <w:spacing w:after="0"/>
        <w:contextualSpacing w:val="0"/>
        <w:textAlignment w:val="baseline"/>
        <w:rPr>
          <w:rFonts w:eastAsia="Times New Roman"/>
          <w:sz w:val="24"/>
          <w:lang w:val="nl-BE"/>
        </w:rPr>
      </w:pPr>
      <w:r w:rsidRPr="008A1218">
        <w:rPr>
          <w:rFonts w:eastAsia="Times New Roman"/>
          <w:sz w:val="24"/>
          <w:lang w:val="nl-BE"/>
        </w:rPr>
        <w:t>Voor de besparingsberekening (niet limitatieve voorbeelden): </w:t>
      </w:r>
    </w:p>
    <w:p w14:paraId="756A3027"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Wel/geen/beperkte isolatie aanwezig?</w:t>
      </w:r>
    </w:p>
    <w:p w14:paraId="05C6381D"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Welk soort isolatiemateriaal?</w:t>
      </w:r>
    </w:p>
    <w:p w14:paraId="20637266"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Welke isolatiedikte?</w:t>
      </w:r>
    </w:p>
    <w:p w14:paraId="22287FEF"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 </w:t>
      </w:r>
    </w:p>
    <w:p w14:paraId="06C0B53E" w14:textId="77777777" w:rsidR="00DD66AE" w:rsidRPr="008A1218" w:rsidRDefault="00DD66AE" w:rsidP="00A33A96">
      <w:pPr>
        <w:pStyle w:val="Lijstalinea"/>
        <w:widowControl w:val="0"/>
        <w:numPr>
          <w:ilvl w:val="0"/>
          <w:numId w:val="7"/>
        </w:numPr>
        <w:autoSpaceDE w:val="0"/>
        <w:autoSpaceDN w:val="0"/>
        <w:spacing w:after="0"/>
        <w:contextualSpacing w:val="0"/>
        <w:textAlignment w:val="baseline"/>
        <w:rPr>
          <w:rFonts w:ascii="Segoe UI" w:eastAsia="Times New Roman" w:hAnsi="Segoe UI" w:cs="Segoe UI"/>
          <w:sz w:val="24"/>
          <w:lang w:val="nl-BE"/>
        </w:rPr>
      </w:pPr>
      <w:r w:rsidRPr="008A1218">
        <w:rPr>
          <w:rFonts w:eastAsia="Times New Roman"/>
          <w:sz w:val="24"/>
          <w:lang w:val="nl-BE"/>
        </w:rPr>
        <w:t xml:space="preserve">Geef specifiek voor de </w:t>
      </w:r>
      <w:r w:rsidRPr="008A1218">
        <w:rPr>
          <w:rFonts w:eastAsia="Times New Roman"/>
          <w:b/>
          <w:bCs/>
          <w:sz w:val="24"/>
          <w:lang w:val="nl-BE"/>
        </w:rPr>
        <w:t>investeringskost</w:t>
      </w:r>
      <w:r w:rsidRPr="008A1218">
        <w:rPr>
          <w:rFonts w:eastAsia="Times New Roman"/>
          <w:sz w:val="24"/>
          <w:lang w:val="nl-BE"/>
        </w:rPr>
        <w:t xml:space="preserve"> aan </w:t>
      </w:r>
      <w:r w:rsidRPr="008A1218">
        <w:rPr>
          <w:rFonts w:eastAsia="Times New Roman"/>
          <w:b/>
          <w:bCs/>
          <w:sz w:val="24"/>
          <w:lang w:val="nl-BE"/>
        </w:rPr>
        <w:t>welke grote groepen van kosten zijn inbegrepen</w:t>
      </w:r>
      <w:r w:rsidRPr="008A1218">
        <w:rPr>
          <w:rFonts w:eastAsia="Times New Roman"/>
          <w:sz w:val="24"/>
          <w:lang w:val="nl-BE"/>
        </w:rPr>
        <w:t>:  </w:t>
      </w:r>
    </w:p>
    <w:p w14:paraId="29F5AE97" w14:textId="47A75ABC" w:rsidR="00DD66AE" w:rsidRPr="008A1218" w:rsidRDefault="00DD66AE" w:rsidP="00A33A96">
      <w:pPr>
        <w:numPr>
          <w:ilvl w:val="0"/>
          <w:numId w:val="16"/>
        </w:numPr>
        <w:spacing w:after="0"/>
        <w:ind w:left="2505" w:firstLine="0"/>
        <w:textAlignment w:val="baseline"/>
        <w:rPr>
          <w:rFonts w:eastAsia="Times New Roman"/>
          <w:sz w:val="24"/>
          <w:lang w:val="nl-BE"/>
        </w:rPr>
      </w:pPr>
      <w:r w:rsidRPr="008A1218">
        <w:rPr>
          <w:rFonts w:eastAsia="Times New Roman"/>
          <w:sz w:val="24"/>
          <w:lang w:val="nl-BE"/>
        </w:rPr>
        <w:t xml:space="preserve">In de beschrijving dient de </w:t>
      </w:r>
      <w:r w:rsidRPr="008A1218">
        <w:rPr>
          <w:rFonts w:eastAsia="Times New Roman"/>
          <w:b/>
          <w:bCs/>
          <w:sz w:val="24"/>
          <w:lang w:val="nl-BE"/>
        </w:rPr>
        <w:t>totale investeringskost</w:t>
      </w:r>
      <w:r w:rsidRPr="008A1218">
        <w:rPr>
          <w:rFonts w:eastAsia="Times New Roman"/>
          <w:sz w:val="24"/>
          <w:lang w:val="nl-BE"/>
        </w:rPr>
        <w:t xml:space="preserve"> </w:t>
      </w:r>
      <w:r w:rsidRPr="008A1218">
        <w:rPr>
          <w:rFonts w:eastAsia="Times New Roman"/>
          <w:b/>
          <w:bCs/>
          <w:sz w:val="24"/>
          <w:lang w:val="nl-BE"/>
        </w:rPr>
        <w:t>opgedeeld te worden in grote groepen van kosten (met aanduiding van het investeringsbedrag per groep).</w:t>
      </w:r>
      <w:r w:rsidRPr="008A1218">
        <w:rPr>
          <w:rFonts w:eastAsia="Times New Roman"/>
          <w:sz w:val="24"/>
          <w:lang w:val="nl-BE"/>
        </w:rPr>
        <w:t>  </w:t>
      </w:r>
    </w:p>
    <w:p w14:paraId="7BAA19A9" w14:textId="6F18FF7D" w:rsidR="00DD66AE" w:rsidRPr="008A1218" w:rsidRDefault="00DD66AE" w:rsidP="00DD66AE">
      <w:pPr>
        <w:spacing w:after="0"/>
        <w:rPr>
          <w:rFonts w:eastAsia="Times New Roman"/>
          <w:sz w:val="24"/>
          <w:lang w:val="nl-BE"/>
        </w:rPr>
      </w:pPr>
      <w:r w:rsidRPr="008A1218">
        <w:rPr>
          <w:rFonts w:eastAsia="Times New Roman"/>
          <w:sz w:val="24"/>
          <w:lang w:val="nl-BE"/>
        </w:rPr>
        <w:br w:type="page"/>
      </w:r>
    </w:p>
    <w:p w14:paraId="5137B0FE" w14:textId="77777777" w:rsidR="00DD66AE" w:rsidRPr="008A1218" w:rsidRDefault="00DD66AE" w:rsidP="00A33A96">
      <w:pPr>
        <w:numPr>
          <w:ilvl w:val="0"/>
          <w:numId w:val="16"/>
        </w:numPr>
        <w:spacing w:after="0"/>
        <w:ind w:left="2505" w:firstLine="0"/>
        <w:textAlignment w:val="baseline"/>
        <w:rPr>
          <w:rFonts w:eastAsia="Times New Roman"/>
          <w:sz w:val="24"/>
          <w:lang w:val="nl-BE"/>
        </w:rPr>
      </w:pPr>
      <w:r w:rsidRPr="008A1218">
        <w:rPr>
          <w:rFonts w:eastAsia="Times New Roman"/>
          <w:sz w:val="24"/>
          <w:lang w:val="nl-BE"/>
        </w:rPr>
        <w:lastRenderedPageBreak/>
        <w:t>Enkele voorbeelden (niet limitatief) van dergelijke groepen van kosten: </w:t>
      </w:r>
    </w:p>
    <w:p w14:paraId="608DEDD1" w14:textId="77777777" w:rsidR="00DD66AE" w:rsidRPr="008A1218" w:rsidRDefault="00DD66AE" w:rsidP="00A33A96">
      <w:pPr>
        <w:numPr>
          <w:ilvl w:val="0"/>
          <w:numId w:val="17"/>
        </w:numPr>
        <w:spacing w:after="0"/>
        <w:ind w:left="3225" w:firstLine="0"/>
        <w:textAlignment w:val="baseline"/>
        <w:rPr>
          <w:rFonts w:eastAsia="Times New Roman"/>
          <w:sz w:val="24"/>
          <w:lang w:val="nl-BE"/>
        </w:rPr>
      </w:pPr>
      <w:r w:rsidRPr="008A1218">
        <w:rPr>
          <w:rFonts w:eastAsia="Times New Roman"/>
          <w:sz w:val="24"/>
          <w:lang w:val="nl-BE"/>
        </w:rPr>
        <w:t>Kost energetische ingreep (= kost die eigen is aan de ingreep en voorkomt in elke situatie) </w:t>
      </w:r>
    </w:p>
    <w:p w14:paraId="3FE95A32" w14:textId="77777777" w:rsidR="00DD66AE" w:rsidRPr="008A1218" w:rsidRDefault="00DD66AE" w:rsidP="00A33A96">
      <w:pPr>
        <w:numPr>
          <w:ilvl w:val="0"/>
          <w:numId w:val="17"/>
        </w:numPr>
        <w:spacing w:after="0"/>
        <w:ind w:left="3225" w:firstLine="0"/>
        <w:textAlignment w:val="baseline"/>
        <w:rPr>
          <w:rFonts w:eastAsia="Times New Roman"/>
          <w:sz w:val="24"/>
          <w:lang w:val="nl-BE"/>
        </w:rPr>
      </w:pPr>
      <w:r w:rsidRPr="008A1218">
        <w:rPr>
          <w:rFonts w:eastAsia="Times New Roman"/>
          <w:sz w:val="24"/>
          <w:lang w:val="nl-BE"/>
        </w:rPr>
        <w:t>Kost asbestverwijdering (= alle kosten relevant aan de asbestverwijdering)</w:t>
      </w:r>
    </w:p>
    <w:p w14:paraId="7635FFE3" w14:textId="77777777" w:rsidR="00DD66AE" w:rsidRPr="008A1218" w:rsidRDefault="00DD66AE" w:rsidP="00A33A96">
      <w:pPr>
        <w:numPr>
          <w:ilvl w:val="0"/>
          <w:numId w:val="17"/>
        </w:numPr>
        <w:spacing w:after="0"/>
        <w:ind w:left="3225" w:firstLine="0"/>
        <w:textAlignment w:val="baseline"/>
        <w:rPr>
          <w:rFonts w:eastAsia="Times New Roman"/>
          <w:sz w:val="24"/>
          <w:lang w:val="nl-BE"/>
        </w:rPr>
      </w:pPr>
      <w:r w:rsidRPr="008A1218">
        <w:rPr>
          <w:rFonts w:eastAsia="Times New Roman"/>
          <w:sz w:val="24"/>
          <w:lang w:val="nl-BE"/>
        </w:rPr>
        <w:t>Overige kosten (= kost die situatie specifiek is en niet standaard bij een energetische ingreep hoort) </w:t>
      </w:r>
    </w:p>
    <w:p w14:paraId="10A68B7F"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Afwerkingskosten  </w:t>
      </w:r>
    </w:p>
    <w:p w14:paraId="60424D7E"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Verwijderen en terugplaatsen van zonnepanelen bij het isoleren van een dak </w:t>
      </w:r>
    </w:p>
    <w:p w14:paraId="6AA3CA1D" w14:textId="77777777" w:rsidR="00DD66AE" w:rsidRPr="008A1218" w:rsidRDefault="00DD66AE" w:rsidP="00A33A96">
      <w:pPr>
        <w:numPr>
          <w:ilvl w:val="0"/>
          <w:numId w:val="21"/>
        </w:numPr>
        <w:spacing w:after="0"/>
        <w:textAlignment w:val="baseline"/>
        <w:rPr>
          <w:rFonts w:eastAsia="Times New Roman"/>
          <w:sz w:val="24"/>
          <w:lang w:val="nl-BE"/>
        </w:rPr>
      </w:pPr>
      <w:r w:rsidRPr="008A1218">
        <w:rPr>
          <w:rFonts w:eastAsia="Times New Roman"/>
          <w:sz w:val="24"/>
          <w:lang w:val="nl-BE"/>
        </w:rPr>
        <w:t>… </w:t>
      </w:r>
    </w:p>
    <w:p w14:paraId="288DB798" w14:textId="77777777" w:rsidR="00DD66AE" w:rsidRPr="008A1218" w:rsidRDefault="00DD66AE" w:rsidP="00DD66AE">
      <w:pPr>
        <w:textAlignment w:val="baseline"/>
        <w:rPr>
          <w:rFonts w:ascii="Segoe UI" w:eastAsia="Times New Roman" w:hAnsi="Segoe UI" w:cs="Segoe UI"/>
          <w:sz w:val="24"/>
          <w:lang w:val="nl-BE"/>
        </w:rPr>
      </w:pPr>
    </w:p>
    <w:p w14:paraId="5FC8FBC3"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“Scopebepaling”</w:t>
      </w:r>
      <w:r w:rsidRPr="008A1218">
        <w:rPr>
          <w:rFonts w:eastAsia="Times New Roman"/>
          <w:sz w:val="24"/>
          <w:lang w:val="nl-BE"/>
        </w:rPr>
        <w:t> </w:t>
      </w:r>
    </w:p>
    <w:p w14:paraId="3C6F54DC"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In het veld </w:t>
      </w:r>
      <w:r w:rsidRPr="008A1218">
        <w:rPr>
          <w:rFonts w:eastAsia="Times New Roman"/>
          <w:b/>
          <w:bCs/>
          <w:sz w:val="24"/>
          <w:lang w:val="nl-BE"/>
        </w:rPr>
        <w:t>“Scopebepaling”</w:t>
      </w:r>
      <w:r w:rsidRPr="008A1218">
        <w:rPr>
          <w:rFonts w:eastAsia="Times New Roman"/>
          <w:sz w:val="24"/>
          <w:lang w:val="nl-BE"/>
        </w:rPr>
        <w:t xml:space="preserve"> moet volgende info aangegeven worden: </w:t>
      </w:r>
    </w:p>
    <w:p w14:paraId="161760C7" w14:textId="77777777" w:rsidR="00DD66AE" w:rsidRPr="008A1218" w:rsidRDefault="00DD66AE" w:rsidP="00A33A96">
      <w:pPr>
        <w:numPr>
          <w:ilvl w:val="0"/>
          <w:numId w:val="23"/>
        </w:numPr>
        <w:spacing w:after="0"/>
        <w:ind w:left="1080" w:firstLine="0"/>
        <w:textAlignment w:val="baseline"/>
        <w:rPr>
          <w:rFonts w:asciiTheme="minorHAnsi" w:eastAsia="Times New Roman" w:hAnsiTheme="minorHAnsi" w:cstheme="minorHAnsi"/>
          <w:sz w:val="24"/>
          <w:lang w:val="nl-BE"/>
        </w:rPr>
      </w:pPr>
      <w:r w:rsidRPr="008A1218">
        <w:rPr>
          <w:rFonts w:asciiTheme="minorHAnsi" w:eastAsia="Times New Roman" w:hAnsiTheme="minorHAnsi" w:cstheme="minorHAnsi"/>
          <w:sz w:val="24"/>
          <w:lang w:val="nl-BE"/>
        </w:rPr>
        <w:t xml:space="preserve">Op </w:t>
      </w:r>
      <w:r w:rsidRPr="008A1218">
        <w:rPr>
          <w:rFonts w:asciiTheme="minorHAnsi" w:eastAsia="Times New Roman" w:hAnsiTheme="minorHAnsi" w:cstheme="minorHAnsi"/>
          <w:b/>
          <w:bCs/>
          <w:sz w:val="24"/>
          <w:lang w:val="nl-BE"/>
        </w:rPr>
        <w:t>welk (deel van het) gebouw of op welke technische installatie</w:t>
      </w:r>
      <w:r w:rsidRPr="008A1218">
        <w:rPr>
          <w:rFonts w:asciiTheme="minorHAnsi" w:eastAsia="Times New Roman" w:hAnsiTheme="minorHAnsi" w:cstheme="minorHAnsi"/>
          <w:sz w:val="24"/>
          <w:lang w:val="nl-BE"/>
        </w:rPr>
        <w:t xml:space="preserve"> heeft de maatregel betrekking? Het moet met deze info duidelijk zijn </w:t>
      </w:r>
      <w:r w:rsidRPr="008A1218">
        <w:rPr>
          <w:rFonts w:asciiTheme="minorHAnsi" w:eastAsia="Times New Roman" w:hAnsiTheme="minorHAnsi" w:cstheme="minorHAnsi"/>
          <w:b/>
          <w:bCs/>
          <w:sz w:val="24"/>
          <w:lang w:val="nl-BE"/>
        </w:rPr>
        <w:t>waar we de maatregel gaan uitvoeren,</w:t>
      </w:r>
      <w:r w:rsidRPr="008A1218">
        <w:rPr>
          <w:rFonts w:asciiTheme="minorHAnsi" w:eastAsia="Times New Roman" w:hAnsiTheme="minorHAnsi" w:cstheme="minorHAnsi"/>
          <w:sz w:val="24"/>
          <w:lang w:val="nl-BE"/>
        </w:rPr>
        <w:t xml:space="preserve"> en dus </w:t>
      </w:r>
      <w:r w:rsidRPr="008A1218">
        <w:rPr>
          <w:rFonts w:asciiTheme="minorHAnsi" w:eastAsia="Times New Roman" w:hAnsiTheme="minorHAnsi" w:cstheme="minorHAnsi"/>
          <w:b/>
          <w:bCs/>
          <w:sz w:val="24"/>
          <w:lang w:val="nl-BE"/>
        </w:rPr>
        <w:t>welke elementen van het gebouw of de technische installatie onderhevig gaan zijn aan de gevolgen</w:t>
      </w:r>
      <w:r w:rsidRPr="008A1218">
        <w:rPr>
          <w:rFonts w:asciiTheme="minorHAnsi" w:eastAsia="Times New Roman" w:hAnsiTheme="minorHAnsi" w:cstheme="minorHAnsi"/>
          <w:sz w:val="24"/>
          <w:lang w:val="nl-BE"/>
        </w:rPr>
        <w:t xml:space="preserve"> van de implementatie </w:t>
      </w:r>
    </w:p>
    <w:p w14:paraId="19E87881" w14:textId="77777777" w:rsidR="00DD66AE" w:rsidRPr="008A1218" w:rsidRDefault="00DD66AE" w:rsidP="00DD66AE">
      <w:pPr>
        <w:ind w:left="2160"/>
        <w:textAlignment w:val="baseline"/>
        <w:rPr>
          <w:rFonts w:ascii="Segoe UI" w:eastAsia="Times New Roman" w:hAnsi="Segoe UI" w:cs="Segoe UI"/>
          <w:sz w:val="24"/>
          <w:lang w:val="nl-BE"/>
        </w:rPr>
      </w:pPr>
      <w:r w:rsidRPr="008A1218">
        <w:rPr>
          <w:rFonts w:eastAsia="Times New Roman"/>
          <w:sz w:val="24"/>
          <w:lang w:val="nl-BE"/>
        </w:rPr>
        <w:t> </w:t>
      </w:r>
    </w:p>
    <w:p w14:paraId="0663A7E9"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“Specifieke parameters”</w:t>
      </w:r>
      <w:r w:rsidRPr="008A1218">
        <w:rPr>
          <w:rFonts w:eastAsia="Times New Roman"/>
          <w:sz w:val="24"/>
          <w:lang w:val="nl-BE"/>
        </w:rPr>
        <w:t> </w:t>
      </w:r>
    </w:p>
    <w:p w14:paraId="382D4E37"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Hier drukken we de informatie uit de velden “Beschrijving” en “Scopebepaling” uit in getallen. De specifieke parameters vormen de </w:t>
      </w:r>
      <w:r w:rsidRPr="008A1218">
        <w:rPr>
          <w:rFonts w:eastAsia="Times New Roman"/>
          <w:b/>
          <w:bCs/>
          <w:sz w:val="24"/>
          <w:lang w:val="nl-BE"/>
        </w:rPr>
        <w:t>opsomming</w:t>
      </w:r>
      <w:r w:rsidRPr="008A1218">
        <w:rPr>
          <w:rFonts w:eastAsia="Times New Roman"/>
          <w:sz w:val="24"/>
          <w:lang w:val="nl-BE"/>
        </w:rPr>
        <w:t xml:space="preserve"> van </w:t>
      </w:r>
      <w:r w:rsidRPr="008A1218">
        <w:rPr>
          <w:rFonts w:eastAsia="Times New Roman"/>
          <w:b/>
          <w:bCs/>
          <w:sz w:val="24"/>
          <w:lang w:val="nl-BE"/>
        </w:rPr>
        <w:t>alle getallen die we nodig hebben om de besparingsberekening uit te kunnen voeren</w:t>
      </w:r>
      <w:r w:rsidRPr="008A1218">
        <w:rPr>
          <w:rFonts w:eastAsia="Times New Roman"/>
          <w:sz w:val="24"/>
          <w:lang w:val="nl-BE"/>
        </w:rPr>
        <w:t>. Alle getallen die gebruikt worden om te berekenen zouden hier opgegeven moeten worden. </w:t>
      </w:r>
    </w:p>
    <w:p w14:paraId="3D1E7324"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Bouw de tekstuele beschrijving in het veld </w:t>
      </w:r>
      <w:r w:rsidRPr="008A1218">
        <w:rPr>
          <w:rFonts w:eastAsia="Times New Roman"/>
          <w:b/>
          <w:bCs/>
          <w:sz w:val="24"/>
          <w:lang w:val="nl-BE"/>
        </w:rPr>
        <w:t>“Specifieke parameters”</w:t>
      </w:r>
      <w:r w:rsidRPr="008A1218">
        <w:rPr>
          <w:rFonts w:eastAsia="Times New Roman"/>
          <w:sz w:val="24"/>
          <w:lang w:val="nl-BE"/>
        </w:rPr>
        <w:t xml:space="preserve"> altijd als volgt op: </w:t>
      </w:r>
    </w:p>
    <w:p w14:paraId="5433F9C7" w14:textId="77777777" w:rsidR="00DD66AE" w:rsidRPr="008A1218" w:rsidRDefault="00DD66AE" w:rsidP="00A33A96">
      <w:pPr>
        <w:numPr>
          <w:ilvl w:val="0"/>
          <w:numId w:val="24"/>
        </w:numPr>
        <w:spacing w:after="0"/>
        <w:ind w:left="1080" w:firstLine="0"/>
        <w:textAlignment w:val="baseline"/>
        <w:rPr>
          <w:rFonts w:eastAsia="Times New Roman"/>
          <w:sz w:val="24"/>
          <w:lang w:val="nl-BE"/>
        </w:rPr>
      </w:pPr>
      <w:r w:rsidRPr="008A1218">
        <w:rPr>
          <w:rFonts w:eastAsia="Times New Roman"/>
          <w:sz w:val="24"/>
          <w:lang w:val="nl-BE"/>
        </w:rPr>
        <w:t xml:space="preserve">Wat waren de </w:t>
      </w:r>
      <w:r w:rsidRPr="008A1218">
        <w:rPr>
          <w:rFonts w:eastAsia="Times New Roman"/>
          <w:b/>
          <w:bCs/>
          <w:sz w:val="24"/>
          <w:lang w:val="nl-BE"/>
        </w:rPr>
        <w:t>parameters</w:t>
      </w:r>
      <w:r w:rsidRPr="008A1218">
        <w:rPr>
          <w:rFonts w:eastAsia="Times New Roman"/>
          <w:sz w:val="24"/>
          <w:lang w:val="nl-BE"/>
        </w:rPr>
        <w:t xml:space="preserve"> (dikte isolatiemateriaal, U-waardes, branduren, temperaturen, m², aantal armaturen, ...) bij de </w:t>
      </w:r>
      <w:r w:rsidRPr="008A1218">
        <w:rPr>
          <w:rFonts w:eastAsia="Times New Roman"/>
          <w:b/>
          <w:bCs/>
          <w:sz w:val="24"/>
          <w:lang w:val="nl-BE"/>
        </w:rPr>
        <w:t>vastgestelde situatie</w:t>
      </w:r>
      <w:r w:rsidRPr="008A1218">
        <w:rPr>
          <w:rFonts w:eastAsia="Times New Roman"/>
          <w:sz w:val="24"/>
          <w:lang w:val="nl-BE"/>
        </w:rPr>
        <w:t>? </w:t>
      </w:r>
    </w:p>
    <w:p w14:paraId="69022EFE" w14:textId="77777777" w:rsidR="00DD66AE" w:rsidRPr="008A1218" w:rsidRDefault="00DD66AE" w:rsidP="00A33A96">
      <w:pPr>
        <w:numPr>
          <w:ilvl w:val="0"/>
          <w:numId w:val="25"/>
        </w:numPr>
        <w:spacing w:after="0"/>
        <w:ind w:left="1080" w:firstLine="0"/>
        <w:textAlignment w:val="baseline"/>
        <w:rPr>
          <w:rFonts w:eastAsia="Times New Roman"/>
          <w:sz w:val="24"/>
          <w:lang w:val="nl-BE"/>
        </w:rPr>
      </w:pPr>
      <w:r w:rsidRPr="008A1218">
        <w:rPr>
          <w:rFonts w:eastAsia="Times New Roman"/>
          <w:sz w:val="24"/>
          <w:lang w:val="nl-BE"/>
        </w:rPr>
        <w:t xml:space="preserve">Wat zijn de </w:t>
      </w:r>
      <w:r w:rsidRPr="008A1218">
        <w:rPr>
          <w:rFonts w:eastAsia="Times New Roman"/>
          <w:b/>
          <w:bCs/>
          <w:sz w:val="24"/>
          <w:lang w:val="nl-BE"/>
        </w:rPr>
        <w:t>parameters</w:t>
      </w:r>
      <w:r w:rsidRPr="008A1218">
        <w:rPr>
          <w:rFonts w:eastAsia="Times New Roman"/>
          <w:sz w:val="24"/>
          <w:lang w:val="nl-BE"/>
        </w:rPr>
        <w:t xml:space="preserve"> (dikte isolatiemateriaal, U-waardes, branduren, temperaturen, m², aantal armaturen, ...) bij de </w:t>
      </w:r>
      <w:r w:rsidRPr="008A1218">
        <w:rPr>
          <w:rFonts w:eastAsia="Times New Roman"/>
          <w:b/>
          <w:bCs/>
          <w:sz w:val="24"/>
          <w:lang w:val="nl-BE"/>
        </w:rPr>
        <w:t>voorgestelde situatie</w:t>
      </w:r>
      <w:r w:rsidRPr="008A1218">
        <w:rPr>
          <w:rFonts w:eastAsia="Times New Roman"/>
          <w:sz w:val="24"/>
          <w:lang w:val="nl-BE"/>
        </w:rPr>
        <w:t>? </w:t>
      </w:r>
    </w:p>
    <w:p w14:paraId="13D1AF1A" w14:textId="77777777" w:rsidR="00DD66AE" w:rsidRPr="008A1218" w:rsidRDefault="00DD66AE" w:rsidP="00DD66AE">
      <w:pPr>
        <w:pStyle w:val="Plattetekst"/>
        <w:ind w:right="913"/>
      </w:pPr>
    </w:p>
    <w:p w14:paraId="6E373057"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“Investeringskosten en besparingen zijn gekend”</w:t>
      </w:r>
      <w:r w:rsidRPr="008A1218">
        <w:rPr>
          <w:rFonts w:eastAsia="Times New Roman"/>
          <w:sz w:val="24"/>
          <w:lang w:val="nl-BE"/>
        </w:rPr>
        <w:t> </w:t>
      </w:r>
    </w:p>
    <w:p w14:paraId="564666C6"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lastRenderedPageBreak/>
        <w:t xml:space="preserve">Een </w:t>
      </w:r>
      <w:r w:rsidRPr="008A1218">
        <w:rPr>
          <w:rFonts w:eastAsia="Times New Roman"/>
          <w:b/>
          <w:bCs/>
          <w:sz w:val="24"/>
          <w:lang w:val="nl-BE"/>
        </w:rPr>
        <w:t>groen vinkje</w:t>
      </w:r>
      <w:r w:rsidRPr="008A1218">
        <w:rPr>
          <w:rFonts w:eastAsia="Times New Roman"/>
          <w:sz w:val="24"/>
          <w:lang w:val="nl-BE"/>
        </w:rPr>
        <w:t xml:space="preserve"> is </w:t>
      </w:r>
      <w:r w:rsidRPr="008A1218">
        <w:rPr>
          <w:rFonts w:eastAsia="Times New Roman"/>
          <w:b/>
          <w:bCs/>
          <w:sz w:val="24"/>
          <w:u w:val="double"/>
          <w:lang w:val="nl-BE"/>
        </w:rPr>
        <w:t>verplicht</w:t>
      </w:r>
      <w:r w:rsidRPr="008A1218">
        <w:rPr>
          <w:rFonts w:eastAsia="Times New Roman"/>
          <w:sz w:val="24"/>
          <w:lang w:val="nl-BE"/>
        </w:rPr>
        <w:t xml:space="preserve"> voor een maatregel waarvoor Actieplan EE subsidies wordt aangevraagd, omdat wordt verwacht dat de investeringskosten en besparingen berekend zijn bij het aanvragen van de subsidies voor deze maatregel.</w:t>
      </w:r>
    </w:p>
    <w:p w14:paraId="65E1ACCB"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w:t>
      </w:r>
    </w:p>
    <w:p w14:paraId="1DAED30C"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“Levensduur investering (jaar)”</w:t>
      </w:r>
      <w:r w:rsidRPr="008A1218">
        <w:rPr>
          <w:rFonts w:eastAsia="Times New Roman"/>
          <w:sz w:val="24"/>
          <w:lang w:val="nl-BE"/>
        </w:rPr>
        <w:t> </w:t>
      </w:r>
    </w:p>
    <w:p w14:paraId="56E32B08"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Aangeven wat de levensduur van de investering is. </w:t>
      </w:r>
    </w:p>
    <w:p w14:paraId="63F6AA2B" w14:textId="77777777" w:rsidR="00DD66AE" w:rsidRPr="008A1218" w:rsidRDefault="00DD66AE" w:rsidP="00DD66AE">
      <w:pPr>
        <w:textAlignment w:val="baseline"/>
        <w:rPr>
          <w:rFonts w:eastAsia="Times New Roman"/>
          <w:sz w:val="24"/>
          <w:lang w:val="nl-BE"/>
        </w:rPr>
      </w:pPr>
      <w:r w:rsidRPr="008A1218">
        <w:rPr>
          <w:rFonts w:eastAsia="Times New Roman"/>
          <w:sz w:val="24"/>
          <w:lang w:val="nl-BE"/>
        </w:rPr>
        <w:t>Terra heeft per maatregelcategorie een standaardwaarde voor de levensduur. Deze waarde kan overschreven worden en moet te allen tijde geverifieerd worden. </w:t>
      </w:r>
    </w:p>
    <w:p w14:paraId="08EB32C7" w14:textId="77777777" w:rsidR="00DD66AE" w:rsidRPr="008A1218" w:rsidRDefault="00DD66AE" w:rsidP="00DD66AE">
      <w:pPr>
        <w:textAlignment w:val="baseline"/>
        <w:rPr>
          <w:rFonts w:eastAsia="Times New Roman"/>
          <w:sz w:val="24"/>
          <w:lang w:val="nl-BE"/>
        </w:rPr>
      </w:pPr>
      <w:r w:rsidRPr="008A1218">
        <w:rPr>
          <w:rFonts w:eastAsia="Times New Roman"/>
          <w:sz w:val="24"/>
          <w:lang w:val="nl-BE"/>
        </w:rPr>
        <w:t>Indien de “terugverdientijd” van de maatregel groter is dan de levensduur van de investering, dan moet in het veld “Beschrijving” aangegeven worden waarom de maatregel toch relevant is.</w:t>
      </w:r>
    </w:p>
    <w:p w14:paraId="4207B923" w14:textId="77777777" w:rsidR="00DD66AE" w:rsidRPr="008A1218" w:rsidRDefault="00DD66AE" w:rsidP="00DD66AE">
      <w:pPr>
        <w:textAlignment w:val="baseline"/>
        <w:rPr>
          <w:sz w:val="24"/>
          <w:lang w:val="nl-BE"/>
        </w:rPr>
      </w:pPr>
    </w:p>
    <w:p w14:paraId="3D563A13"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“Technische haalbaarheid”</w:t>
      </w:r>
      <w:r w:rsidRPr="008A1218">
        <w:rPr>
          <w:rFonts w:eastAsia="Times New Roman"/>
          <w:sz w:val="24"/>
          <w:lang w:val="nl-BE"/>
        </w:rPr>
        <w:t> </w:t>
      </w:r>
    </w:p>
    <w:p w14:paraId="2FFEB3E2"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Technische haalbaarheid maatregelen aangeven met 0 t.e.m. 5 sterren. </w:t>
      </w:r>
    </w:p>
    <w:p w14:paraId="5947BBCB"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 xml:space="preserve">Hierbij is 5 sterren = Geen technische reden waarom de maatregel niet zou kunnen uitgevoerd worden. </w:t>
      </w:r>
    </w:p>
    <w:p w14:paraId="2FFC3AA8" w14:textId="77777777" w:rsidR="00DD66AE" w:rsidRPr="008A1218" w:rsidRDefault="00DD66AE" w:rsidP="00DD66AE">
      <w:pPr>
        <w:textAlignment w:val="baseline"/>
        <w:rPr>
          <w:sz w:val="24"/>
          <w:lang w:val="nl-BE"/>
        </w:rPr>
      </w:pPr>
    </w:p>
    <w:p w14:paraId="7A6305AF"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“Prioriteit”</w:t>
      </w:r>
      <w:r w:rsidRPr="008A1218">
        <w:rPr>
          <w:rFonts w:eastAsia="Times New Roman"/>
          <w:sz w:val="24"/>
          <w:lang w:val="nl-BE"/>
        </w:rPr>
        <w:t> </w:t>
      </w:r>
    </w:p>
    <w:p w14:paraId="43DE15CB"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u w:val="single"/>
          <w:lang w:val="nl-BE"/>
        </w:rPr>
        <w:t>Achterliggend idee wanneer je op een gebouw meerdere maatregelen wilt uitvoeren:</w:t>
      </w:r>
      <w:r w:rsidRPr="008A1218">
        <w:rPr>
          <w:rFonts w:eastAsia="Times New Roman"/>
          <w:sz w:val="24"/>
          <w:lang w:val="nl-BE"/>
        </w:rPr>
        <w:t> </w:t>
      </w:r>
    </w:p>
    <w:p w14:paraId="39F6D31B" w14:textId="77777777" w:rsidR="00DD66AE" w:rsidRPr="008A1218" w:rsidRDefault="00DD66AE" w:rsidP="00A33A96">
      <w:pPr>
        <w:numPr>
          <w:ilvl w:val="0"/>
          <w:numId w:val="26"/>
        </w:numPr>
        <w:spacing w:after="0"/>
        <w:ind w:left="1425" w:firstLine="0"/>
        <w:textAlignment w:val="baseline"/>
        <w:rPr>
          <w:rFonts w:eastAsia="Times New Roman"/>
          <w:sz w:val="24"/>
          <w:lang w:val="nl-BE"/>
        </w:rPr>
      </w:pPr>
      <w:r w:rsidRPr="008A1218">
        <w:rPr>
          <w:rFonts w:eastAsia="Times New Roman"/>
          <w:sz w:val="24"/>
          <w:lang w:val="nl-BE"/>
        </w:rPr>
        <w:t>Toekenning “Prio maatregelen” volgt in grote lijnen volgende 3 stappen: </w:t>
      </w:r>
    </w:p>
    <w:p w14:paraId="4D0D7BCA" w14:textId="77777777" w:rsidR="00DD66AE" w:rsidRPr="008A1218" w:rsidRDefault="00DD66AE" w:rsidP="00A33A96">
      <w:pPr>
        <w:numPr>
          <w:ilvl w:val="0"/>
          <w:numId w:val="27"/>
        </w:numPr>
        <w:spacing w:after="0"/>
        <w:ind w:left="2145" w:firstLine="0"/>
        <w:textAlignment w:val="baseline"/>
        <w:rPr>
          <w:rFonts w:eastAsia="Times New Roman"/>
          <w:sz w:val="24"/>
          <w:lang w:val="nl-BE"/>
        </w:rPr>
      </w:pPr>
      <w:r w:rsidRPr="008A1218">
        <w:rPr>
          <w:rFonts w:eastAsia="Times New Roman"/>
          <w:b/>
          <w:bCs/>
          <w:sz w:val="24"/>
          <w:lang w:val="nl-BE"/>
        </w:rPr>
        <w:t>Eerst de vraag naar elektriciteit en warmte zo veel mogelijk beperken</w:t>
      </w:r>
      <w:r w:rsidRPr="008A1218">
        <w:rPr>
          <w:rFonts w:eastAsia="Times New Roman"/>
          <w:sz w:val="24"/>
          <w:lang w:val="nl-BE"/>
        </w:rPr>
        <w:t> </w:t>
      </w:r>
    </w:p>
    <w:p w14:paraId="1952CB14" w14:textId="77777777" w:rsidR="00DD66AE" w:rsidRPr="008A1218" w:rsidRDefault="00DD66AE" w:rsidP="00A33A96">
      <w:pPr>
        <w:numPr>
          <w:ilvl w:val="0"/>
          <w:numId w:val="28"/>
        </w:numPr>
        <w:spacing w:after="0"/>
        <w:ind w:left="2145" w:firstLine="0"/>
        <w:textAlignment w:val="baseline"/>
        <w:rPr>
          <w:rFonts w:eastAsia="Times New Roman"/>
          <w:sz w:val="24"/>
          <w:lang w:val="nl-BE"/>
        </w:rPr>
      </w:pPr>
      <w:r w:rsidRPr="008A1218">
        <w:rPr>
          <w:rFonts w:eastAsia="Times New Roman"/>
          <w:b/>
          <w:bCs/>
          <w:sz w:val="24"/>
          <w:lang w:val="nl-BE"/>
        </w:rPr>
        <w:t>Vervolgens de overgebleven energievraag maximaal invullen met hernieuwbare energie</w:t>
      </w:r>
      <w:r w:rsidRPr="008A1218">
        <w:rPr>
          <w:rFonts w:eastAsia="Times New Roman"/>
          <w:sz w:val="24"/>
          <w:lang w:val="nl-BE"/>
        </w:rPr>
        <w:t> </w:t>
      </w:r>
    </w:p>
    <w:p w14:paraId="184577D0" w14:textId="77777777" w:rsidR="00DD66AE" w:rsidRPr="008A1218" w:rsidRDefault="00DD66AE" w:rsidP="00A33A96">
      <w:pPr>
        <w:numPr>
          <w:ilvl w:val="0"/>
          <w:numId w:val="29"/>
        </w:numPr>
        <w:spacing w:after="0"/>
        <w:ind w:left="2145" w:firstLine="0"/>
        <w:textAlignment w:val="baseline"/>
        <w:rPr>
          <w:rFonts w:eastAsia="Times New Roman"/>
          <w:sz w:val="24"/>
          <w:lang w:val="nl-BE"/>
        </w:rPr>
      </w:pPr>
      <w:r w:rsidRPr="008A1218">
        <w:rPr>
          <w:rFonts w:eastAsia="Times New Roman"/>
          <w:b/>
          <w:bCs/>
          <w:sz w:val="24"/>
          <w:lang w:val="nl-BE"/>
        </w:rPr>
        <w:t>Tot slot de overgebleven energievraag invullen met zo efficiënt mogelijke installaties</w:t>
      </w:r>
      <w:r w:rsidRPr="008A1218">
        <w:rPr>
          <w:rFonts w:eastAsia="Times New Roman"/>
          <w:sz w:val="24"/>
          <w:lang w:val="nl-BE"/>
        </w:rPr>
        <w:t> </w:t>
      </w:r>
    </w:p>
    <w:p w14:paraId="3C122D38" w14:textId="77777777" w:rsidR="00DD66AE" w:rsidRPr="008A1218" w:rsidRDefault="00DD66AE" w:rsidP="00A33A96">
      <w:pPr>
        <w:numPr>
          <w:ilvl w:val="0"/>
          <w:numId w:val="30"/>
        </w:numPr>
        <w:spacing w:after="0"/>
        <w:ind w:left="1425" w:firstLine="0"/>
        <w:textAlignment w:val="baseline"/>
        <w:rPr>
          <w:rFonts w:eastAsia="Times New Roman"/>
          <w:sz w:val="24"/>
          <w:lang w:val="nl-BE"/>
        </w:rPr>
      </w:pPr>
      <w:r w:rsidRPr="008A1218">
        <w:rPr>
          <w:rFonts w:eastAsia="Times New Roman"/>
          <w:sz w:val="24"/>
          <w:lang w:val="nl-BE"/>
        </w:rPr>
        <w:t xml:space="preserve">De prioriteit die in “Prio maatregelen” wordt toegekend, geeft aan wat een goede theoretische volgorde van prioriteit is om maatregelen uit te </w:t>
      </w:r>
      <w:r w:rsidRPr="008A1218">
        <w:rPr>
          <w:rFonts w:eastAsia="Times New Roman"/>
          <w:sz w:val="24"/>
          <w:lang w:val="nl-BE"/>
        </w:rPr>
        <w:lastRenderedPageBreak/>
        <w:t>voeren, zonder al te veel rekening te houden met terugverdientijden van de maatregelen.  </w:t>
      </w:r>
    </w:p>
    <w:p w14:paraId="205DA233" w14:textId="77777777" w:rsidR="00DD66AE" w:rsidRPr="008A1218" w:rsidRDefault="00DD66AE" w:rsidP="00DD66AE">
      <w:pPr>
        <w:textAlignment w:val="baseline"/>
        <w:rPr>
          <w:rFonts w:eastAsia="Times New Roman"/>
          <w:sz w:val="24"/>
          <w:lang w:val="nl-BE"/>
        </w:rPr>
      </w:pPr>
    </w:p>
    <w:p w14:paraId="432444BC"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“Type besparing” onder “Berekeningsparameters”, in deel besparingen</w:t>
      </w:r>
      <w:r w:rsidRPr="008A1218">
        <w:rPr>
          <w:rFonts w:eastAsia="Times New Roman"/>
          <w:sz w:val="24"/>
          <w:lang w:val="nl-BE"/>
        </w:rPr>
        <w:t> </w:t>
      </w:r>
    </w:p>
    <w:p w14:paraId="616DC1B4"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sz w:val="24"/>
          <w:lang w:val="nl-BE"/>
        </w:rPr>
        <w:t>Waar van toepassing, goed het onderscheid maken tussen "energetische besparingen”, “onderhoudsbesparingen” en eventueel “andere besparingen”. </w:t>
      </w:r>
    </w:p>
    <w:p w14:paraId="4AACF553" w14:textId="77777777" w:rsidR="00DD66AE" w:rsidRPr="008A1218" w:rsidRDefault="00DD66AE" w:rsidP="00DD66AE">
      <w:pPr>
        <w:textAlignment w:val="baseline"/>
        <w:rPr>
          <w:rFonts w:eastAsia="Times New Roman"/>
          <w:sz w:val="24"/>
          <w:lang w:val="nl-BE"/>
        </w:rPr>
      </w:pPr>
      <w:r w:rsidRPr="008A1218">
        <w:rPr>
          <w:rFonts w:eastAsia="Times New Roman"/>
          <w:sz w:val="24"/>
          <w:lang w:val="nl-BE"/>
        </w:rPr>
        <w:t>Belangrijk om weten is dat de categorie van de maatregel bepaalt in welke eenheid kWh of % (</w:t>
      </w:r>
      <w:r w:rsidRPr="008A1218">
        <w:rPr>
          <w:rFonts w:eastAsia="Times New Roman"/>
          <w:b/>
          <w:bCs/>
          <w:sz w:val="24"/>
          <w:lang w:val="nl-BE"/>
        </w:rPr>
        <w:t>absoluut of relatief aan het totaal energieverbruik)</w:t>
      </w:r>
      <w:r w:rsidRPr="008A1218">
        <w:rPr>
          <w:rFonts w:eastAsia="Times New Roman"/>
          <w:sz w:val="24"/>
          <w:lang w:val="nl-BE"/>
        </w:rPr>
        <w:t xml:space="preserve"> de besparing moet berekend zijn.  </w:t>
      </w:r>
    </w:p>
    <w:p w14:paraId="684C504F" w14:textId="77777777" w:rsidR="00DD66AE" w:rsidRPr="008A1218" w:rsidRDefault="00DD66AE" w:rsidP="00DD66AE">
      <w:pPr>
        <w:textAlignment w:val="baseline"/>
        <w:rPr>
          <w:rFonts w:eastAsia="Times New Roman"/>
          <w:sz w:val="24"/>
          <w:lang w:val="nl-BE"/>
        </w:rPr>
      </w:pPr>
    </w:p>
    <w:p w14:paraId="52B1DAC3"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“Type kost” onder “Berekeningsparameters”, in deel kosten</w:t>
      </w:r>
      <w:r w:rsidRPr="008A1218">
        <w:rPr>
          <w:rFonts w:eastAsia="Times New Roman"/>
          <w:sz w:val="24"/>
          <w:lang w:val="nl-BE"/>
        </w:rPr>
        <w:t> </w:t>
      </w:r>
    </w:p>
    <w:p w14:paraId="0C22528B" w14:textId="77777777" w:rsidR="00DD66AE" w:rsidRPr="008A1218" w:rsidRDefault="00DD66AE" w:rsidP="00DD66AE">
      <w:pPr>
        <w:textAlignment w:val="baseline"/>
        <w:rPr>
          <w:rFonts w:eastAsia="Times New Roman"/>
          <w:sz w:val="24"/>
          <w:lang w:val="nl-BE"/>
        </w:rPr>
      </w:pPr>
      <w:r w:rsidRPr="008A1218">
        <w:rPr>
          <w:rFonts w:eastAsia="Times New Roman"/>
          <w:sz w:val="24"/>
          <w:lang w:val="nl-BE"/>
        </w:rPr>
        <w:t>Waar van toepassing, goed het onderscheid maken tussen "investeringen”, “onderhoudskosten” en eventueel “overige kosten”.  </w:t>
      </w:r>
    </w:p>
    <w:p w14:paraId="1BC560F6" w14:textId="77777777" w:rsidR="00DD66AE" w:rsidRPr="008A1218" w:rsidRDefault="00DD66AE" w:rsidP="00DD66AE">
      <w:pPr>
        <w:textAlignment w:val="baseline"/>
        <w:rPr>
          <w:rFonts w:ascii="Segoe UI" w:eastAsia="Times New Roman" w:hAnsi="Segoe UI" w:cs="Segoe UI"/>
          <w:sz w:val="24"/>
          <w:lang w:val="nl-BE"/>
        </w:rPr>
      </w:pPr>
    </w:p>
    <w:p w14:paraId="7E257543" w14:textId="77777777" w:rsidR="00DD66AE" w:rsidRPr="008A1218" w:rsidRDefault="00DD66AE" w:rsidP="00DD66AE">
      <w:pPr>
        <w:textAlignment w:val="baseline"/>
        <w:rPr>
          <w:rFonts w:ascii="Segoe UI" w:eastAsia="Times New Roman" w:hAnsi="Segoe UI" w:cs="Segoe UI"/>
          <w:sz w:val="24"/>
          <w:lang w:val="nl-BE"/>
        </w:rPr>
      </w:pPr>
      <w:r w:rsidRPr="008A1218">
        <w:rPr>
          <w:rFonts w:eastAsia="Times New Roman"/>
          <w:b/>
          <w:bCs/>
          <w:sz w:val="24"/>
          <w:u w:val="single"/>
          <w:lang w:val="nl-BE"/>
        </w:rPr>
        <w:t>Richtlijn invulveld “Periodiciteit” onder “Berekeningsparameters”, in deel kosten</w:t>
      </w:r>
      <w:r w:rsidRPr="008A1218">
        <w:rPr>
          <w:rFonts w:eastAsia="Times New Roman"/>
          <w:sz w:val="24"/>
          <w:lang w:val="nl-BE"/>
        </w:rPr>
        <w:t> </w:t>
      </w:r>
    </w:p>
    <w:p w14:paraId="7E107882" w14:textId="3399AC82" w:rsidR="00DD66AE" w:rsidRPr="008A1218" w:rsidRDefault="00DD66AE" w:rsidP="00DD66AE">
      <w:pPr>
        <w:textAlignment w:val="baseline"/>
        <w:rPr>
          <w:rFonts w:eastAsia="Times New Roman"/>
          <w:sz w:val="24"/>
          <w:lang w:val="nl-BE"/>
        </w:rPr>
      </w:pPr>
      <w:r w:rsidRPr="008A1218">
        <w:rPr>
          <w:rFonts w:eastAsia="Times New Roman"/>
          <w:sz w:val="24"/>
          <w:lang w:val="nl-BE"/>
        </w:rPr>
        <w:t>Waar van toepassing, goed het onderscheid maken tussen de “eenmalige” investeringskost, en een eventuele “jaarlijkse” kost. Voorbeeld jaarlijkse kost = Kost voor jaarlijks abonnement visualisatie meetpunten in een EMS</w:t>
      </w:r>
      <w:r w:rsidR="00DA29A3" w:rsidRPr="008A1218">
        <w:rPr>
          <w:rFonts w:eastAsia="Times New Roman"/>
          <w:sz w:val="24"/>
          <w:lang w:val="nl-BE"/>
        </w:rPr>
        <w:t xml:space="preserve"> (= Energie Management Systeem)</w:t>
      </w:r>
      <w:r w:rsidRPr="008A1218">
        <w:rPr>
          <w:rFonts w:eastAsia="Times New Roman"/>
          <w:sz w:val="24"/>
          <w:lang w:val="nl-BE"/>
        </w:rPr>
        <w:t>. </w:t>
      </w:r>
    </w:p>
    <w:p w14:paraId="7A5165E5" w14:textId="7BA49BC6" w:rsidR="00B23E9C" w:rsidRPr="008A1218" w:rsidRDefault="00B23E9C" w:rsidP="00A33A96">
      <w:pPr>
        <w:pStyle w:val="Kop1"/>
        <w:numPr>
          <w:ilvl w:val="0"/>
          <w:numId w:val="4"/>
        </w:numPr>
        <w:tabs>
          <w:tab w:val="left" w:pos="835"/>
        </w:tabs>
        <w:spacing w:before="0"/>
        <w:ind w:left="567" w:firstLine="0"/>
        <w:rPr>
          <w:color w:val="006DE6"/>
        </w:rPr>
      </w:pPr>
      <w:bookmarkStart w:id="14" w:name="_Toc97710176"/>
      <w:bookmarkStart w:id="15" w:name="_Toc98170372"/>
      <w:r w:rsidRPr="008A1218">
        <w:rPr>
          <w:color w:val="006DE6"/>
        </w:rPr>
        <w:t>Rapporteren maatregel</w:t>
      </w:r>
      <w:bookmarkEnd w:id="14"/>
      <w:bookmarkEnd w:id="15"/>
    </w:p>
    <w:p w14:paraId="7F21BF1F" w14:textId="4275B797" w:rsidR="00B23E9C" w:rsidRPr="008A1218" w:rsidRDefault="00B23E9C" w:rsidP="00B23E9C">
      <w:pPr>
        <w:pStyle w:val="Plattetekst"/>
      </w:pPr>
      <w:r w:rsidRPr="008A1218">
        <w:t xml:space="preserve">Na het ontvangen van de subsidies en het uitvoeren van de maatregelen, moet in Terra de rapportering gebeuren. Deze rapportering is noodzakelijk om de toegekende projectsubsidies op te volgen. </w:t>
      </w:r>
    </w:p>
    <w:p w14:paraId="4CADF7E8" w14:textId="77777777" w:rsidR="00B23E9C" w:rsidRPr="008A1218" w:rsidRDefault="00B23E9C" w:rsidP="00A33A96">
      <w:pPr>
        <w:pStyle w:val="Kop2"/>
        <w:numPr>
          <w:ilvl w:val="1"/>
          <w:numId w:val="31"/>
        </w:numPr>
        <w:ind w:left="1440"/>
      </w:pPr>
      <w:bookmarkStart w:id="16" w:name="_Toc97710177"/>
      <w:bookmarkStart w:id="17" w:name="_Toc98170373"/>
      <w:r w:rsidRPr="008A1218">
        <w:t>Maatregel op uitgevoerd zetten</w:t>
      </w:r>
      <w:bookmarkEnd w:id="16"/>
      <w:bookmarkEnd w:id="17"/>
      <w:r w:rsidRPr="008A1218">
        <w:t xml:space="preserve"> </w:t>
      </w:r>
    </w:p>
    <w:p w14:paraId="77BE6336" w14:textId="77777777" w:rsidR="00B23E9C" w:rsidRPr="008A1218" w:rsidRDefault="00B23E9C" w:rsidP="00B23E9C">
      <w:pPr>
        <w:pStyle w:val="Plattetekst"/>
        <w:rPr>
          <w:b/>
          <w:bCs/>
          <w:i/>
        </w:rPr>
      </w:pPr>
      <w:r w:rsidRPr="008A1218">
        <w:t xml:space="preserve">Een maatregel die volledig afgerond is, moet in Terra de status uitgevoerd krijgen met het jaartal van oplevering. </w:t>
      </w:r>
    </w:p>
    <w:p w14:paraId="1260D61D" w14:textId="41BBA292" w:rsidR="00190F37" w:rsidRPr="008A1218" w:rsidRDefault="00190F37" w:rsidP="00190F37">
      <w:pPr>
        <w:rPr>
          <w:lang w:val="nl-BE"/>
        </w:rPr>
      </w:pPr>
    </w:p>
    <w:p w14:paraId="0F93952D" w14:textId="591D386B" w:rsidR="00190F37" w:rsidRPr="008A1218" w:rsidRDefault="00190F37" w:rsidP="00190F37">
      <w:pPr>
        <w:rPr>
          <w:lang w:val="nl-BE"/>
        </w:rPr>
      </w:pPr>
    </w:p>
    <w:p w14:paraId="08612624" w14:textId="77777777" w:rsidR="00DA29A3" w:rsidRPr="008A1218" w:rsidRDefault="00AF01AD" w:rsidP="00DA29A3">
      <w:pPr>
        <w:pStyle w:val="Plattetekst"/>
        <w:numPr>
          <w:ilvl w:val="0"/>
          <w:numId w:val="32"/>
        </w:numPr>
        <w:jc w:val="both"/>
      </w:pPr>
      <w:r w:rsidRPr="008A1218">
        <w:t xml:space="preserve">Ga naar de tab ‘Maatregelen’ via het submenu bij een gebouw en klik vervolgens op de ‘Naam’ van de maatregel waarvan je het detail wenst te zien. </w:t>
      </w:r>
    </w:p>
    <w:p w14:paraId="044DDFA1" w14:textId="4A3A48FF" w:rsidR="00AF01AD" w:rsidRPr="008A1218" w:rsidRDefault="00AF01AD" w:rsidP="00DA29A3">
      <w:pPr>
        <w:pStyle w:val="Plattetekst"/>
        <w:ind w:left="720"/>
        <w:jc w:val="both"/>
      </w:pPr>
      <w:r w:rsidRPr="008A1218">
        <w:rPr>
          <w:noProof/>
        </w:rPr>
        <w:lastRenderedPageBreak/>
        <w:drawing>
          <wp:inline distT="0" distB="0" distL="0" distR="0" wp14:anchorId="006A4B37" wp14:editId="10DF6AF2">
            <wp:extent cx="5794659" cy="377915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8270" cy="3781506"/>
                    </a:xfrm>
                    <a:prstGeom prst="rect">
                      <a:avLst/>
                    </a:prstGeom>
                  </pic:spPr>
                </pic:pic>
              </a:graphicData>
            </a:graphic>
          </wp:inline>
        </w:drawing>
      </w:r>
    </w:p>
    <w:p w14:paraId="3A88D432" w14:textId="77777777" w:rsidR="00AF01AD" w:rsidRPr="008A1218" w:rsidRDefault="00AF01AD" w:rsidP="00AF01AD">
      <w:pPr>
        <w:pStyle w:val="Plattetekst"/>
        <w:ind w:left="720"/>
      </w:pPr>
    </w:p>
    <w:p w14:paraId="2E414F2F" w14:textId="77777777" w:rsidR="00AF01AD" w:rsidRPr="008A1218" w:rsidRDefault="00AF01AD" w:rsidP="00DA29A3">
      <w:pPr>
        <w:pStyle w:val="Plattetekst"/>
        <w:numPr>
          <w:ilvl w:val="0"/>
          <w:numId w:val="32"/>
        </w:numPr>
        <w:jc w:val="both"/>
      </w:pPr>
      <w:r w:rsidRPr="008A1218">
        <w:t xml:space="preserve">In het onderdeel ‘Algemene informatie’ is een vlagje voorzien waarmee je kan aanduiden of een maatregel al dan niet uitgevoerd is. Klik op de knop ‘Aanpassen’ en zet vervolgens het vlagje aan bij het label ‘Uitgevoerd’. Eveneens wordt verwacht dat het tekstveld onder het label ‘Jaar van uitvoering’ wordt ingevuld. Dit is het jaar wanneer de maatregel volledig afgerond is. </w:t>
      </w:r>
    </w:p>
    <w:p w14:paraId="1A877E24" w14:textId="77777777" w:rsidR="00AF01AD" w:rsidRPr="008A1218" w:rsidRDefault="00AF01AD" w:rsidP="00AF01AD">
      <w:pPr>
        <w:pStyle w:val="Plattetekst"/>
      </w:pPr>
      <w:r w:rsidRPr="008A1218">
        <w:rPr>
          <w:noProof/>
        </w:rPr>
        <w:lastRenderedPageBreak/>
        <w:drawing>
          <wp:inline distT="0" distB="0" distL="0" distR="0" wp14:anchorId="514513CE" wp14:editId="62159452">
            <wp:extent cx="6267450" cy="6569710"/>
            <wp:effectExtent l="0" t="0" r="0" b="254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38"/>
                    <a:stretch>
                      <a:fillRect/>
                    </a:stretch>
                  </pic:blipFill>
                  <pic:spPr>
                    <a:xfrm>
                      <a:off x="0" y="0"/>
                      <a:ext cx="6267450" cy="6569710"/>
                    </a:xfrm>
                    <a:prstGeom prst="rect">
                      <a:avLst/>
                    </a:prstGeom>
                  </pic:spPr>
                </pic:pic>
              </a:graphicData>
            </a:graphic>
          </wp:inline>
        </w:drawing>
      </w:r>
    </w:p>
    <w:p w14:paraId="5AFEEA2B" w14:textId="77777777" w:rsidR="00AF01AD" w:rsidRPr="008A1218" w:rsidRDefault="00AF01AD" w:rsidP="00AF01AD">
      <w:pPr>
        <w:pStyle w:val="Plattetekst"/>
      </w:pPr>
      <w:r w:rsidRPr="008A1218">
        <w:br w:type="page"/>
      </w:r>
    </w:p>
    <w:p w14:paraId="78EB26D7" w14:textId="77777777" w:rsidR="003D57B0" w:rsidRPr="008A1218" w:rsidRDefault="003D57B0" w:rsidP="00A33A96">
      <w:pPr>
        <w:pStyle w:val="Kop2"/>
        <w:numPr>
          <w:ilvl w:val="1"/>
          <w:numId w:val="31"/>
        </w:numPr>
        <w:ind w:left="1440"/>
      </w:pPr>
      <w:bookmarkStart w:id="18" w:name="_Toc97710178"/>
      <w:bookmarkStart w:id="19" w:name="_Toc98170374"/>
      <w:r w:rsidRPr="008A1218">
        <w:lastRenderedPageBreak/>
        <w:t>Verklaring op eer toevoegen</w:t>
      </w:r>
      <w:bookmarkEnd w:id="18"/>
      <w:bookmarkEnd w:id="19"/>
    </w:p>
    <w:p w14:paraId="17FD6595" w14:textId="4CF766C7" w:rsidR="003D57B0" w:rsidRPr="008A1218" w:rsidRDefault="003D57B0" w:rsidP="00DA29A3">
      <w:pPr>
        <w:pStyle w:val="Plattetekst"/>
        <w:jc w:val="both"/>
        <w:rPr>
          <w:b/>
          <w:bCs/>
          <w:i/>
        </w:rPr>
      </w:pPr>
      <w:r w:rsidRPr="008A1218">
        <w:t>Eenmaal de maatregel is uitgevoerd, wordt verwacht dat het document ‘verklaring op eer’</w:t>
      </w:r>
      <w:r w:rsidR="00EE6E4C" w:rsidRPr="008A1218">
        <w:t xml:space="preserve"> </w:t>
      </w:r>
      <w:r w:rsidRPr="008A1218">
        <w:t xml:space="preserve">wordt opgeladen bij documenten in de maatregel. </w:t>
      </w:r>
      <w:r w:rsidR="00EE6E4C" w:rsidRPr="008A1218">
        <w:t xml:space="preserve">Je kan het document terugvinden op de website van VEB. </w:t>
      </w:r>
    </w:p>
    <w:p w14:paraId="6F2EC364" w14:textId="77777777" w:rsidR="003D57B0" w:rsidRPr="008A1218" w:rsidRDefault="003D57B0" w:rsidP="003D57B0">
      <w:pPr>
        <w:pStyle w:val="Plattetekst"/>
        <w:rPr>
          <w:iCs/>
        </w:rPr>
      </w:pPr>
    </w:p>
    <w:p w14:paraId="200EDC14" w14:textId="77777777" w:rsidR="003D57B0" w:rsidRPr="008A1218" w:rsidRDefault="003D57B0" w:rsidP="00DA29A3">
      <w:pPr>
        <w:pStyle w:val="Plattetekst"/>
        <w:numPr>
          <w:ilvl w:val="0"/>
          <w:numId w:val="33"/>
        </w:numPr>
        <w:jc w:val="both"/>
        <w:rPr>
          <w:b/>
          <w:bCs/>
          <w:i/>
        </w:rPr>
      </w:pPr>
      <w:r w:rsidRPr="008A1218">
        <w:t xml:space="preserve">In het detail van een maatregel heb je verschillende onderdelen. Helemaal onderaan de pagina kan je bij het onderdeel ‘Documenten’ een document toevoegen door op de knop ‘+ Voeg document toe’ te klikken. </w:t>
      </w:r>
    </w:p>
    <w:p w14:paraId="700AD15B" w14:textId="078BFA52" w:rsidR="003D57B0" w:rsidRPr="008A1218" w:rsidRDefault="003D57B0" w:rsidP="003D57B0">
      <w:pPr>
        <w:pStyle w:val="Plattetekst"/>
        <w:ind w:left="644"/>
        <w:rPr>
          <w:b/>
          <w:bCs/>
          <w:i/>
        </w:rPr>
      </w:pPr>
      <w:r w:rsidRPr="008A1218">
        <w:br/>
      </w:r>
      <w:r w:rsidRPr="008A1218">
        <w:rPr>
          <w:noProof/>
        </w:rPr>
        <w:drawing>
          <wp:inline distT="0" distB="0" distL="0" distR="0" wp14:anchorId="57E18F30" wp14:editId="7F6E3E07">
            <wp:extent cx="5895310" cy="5213198"/>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99946" cy="5217298"/>
                    </a:xfrm>
                    <a:prstGeom prst="rect">
                      <a:avLst/>
                    </a:prstGeom>
                  </pic:spPr>
                </pic:pic>
              </a:graphicData>
            </a:graphic>
          </wp:inline>
        </w:drawing>
      </w:r>
    </w:p>
    <w:p w14:paraId="6A0E7DFA" w14:textId="52D8C9FB" w:rsidR="003D57B0" w:rsidRPr="008A1218" w:rsidRDefault="003D57B0">
      <w:pPr>
        <w:spacing w:after="0"/>
        <w:rPr>
          <w:rFonts w:eastAsia="Calibri" w:cs="Calibri"/>
          <w:sz w:val="24"/>
          <w:lang w:val="nl-BE" w:eastAsia="nl-BE" w:bidi="nl-BE"/>
        </w:rPr>
      </w:pPr>
      <w:r w:rsidRPr="008A1218">
        <w:rPr>
          <w:lang w:val="nl-BE"/>
        </w:rPr>
        <w:br w:type="page"/>
      </w:r>
    </w:p>
    <w:p w14:paraId="421D9F0D" w14:textId="563590D1" w:rsidR="003D57B0" w:rsidRPr="008A1218" w:rsidRDefault="003D57B0" w:rsidP="00A33A96">
      <w:pPr>
        <w:pStyle w:val="Plattetekst"/>
        <w:numPr>
          <w:ilvl w:val="0"/>
          <w:numId w:val="33"/>
        </w:numPr>
        <w:rPr>
          <w:b/>
          <w:bCs/>
          <w:i/>
          <w:iCs/>
        </w:rPr>
      </w:pPr>
      <w:r w:rsidRPr="008A1218">
        <w:lastRenderedPageBreak/>
        <w:t xml:space="preserve">Vul vervolgens het tekstveld ‘Beschrijving’ in. Kies een passende naam zodat aan de hand van de beschrijving duidelijk is over welk document het gaat. In dit geval is als beschrijving ‘Verklaring op eer’ correct. Kies in de dropdown ‘Documenttype’ voor ‘Andere’ en voeg vervolgens de bijlage toe. </w:t>
      </w:r>
    </w:p>
    <w:p w14:paraId="6001934A" w14:textId="77777777" w:rsidR="00A33A96" w:rsidRPr="008A1218" w:rsidRDefault="00A33A96" w:rsidP="00A33A96">
      <w:pPr>
        <w:pStyle w:val="Plattetekst"/>
        <w:ind w:left="644"/>
        <w:rPr>
          <w:b/>
          <w:bCs/>
          <w:i/>
          <w:iCs/>
        </w:rPr>
      </w:pPr>
    </w:p>
    <w:p w14:paraId="5644AD7B" w14:textId="1C097399" w:rsidR="003D57B0" w:rsidRPr="008A1218" w:rsidRDefault="003D57B0" w:rsidP="00A33A96">
      <w:pPr>
        <w:pStyle w:val="Plattetekst"/>
        <w:ind w:left="644"/>
        <w:rPr>
          <w:b/>
          <w:bCs/>
          <w:i/>
          <w:iCs/>
        </w:rPr>
      </w:pPr>
      <w:r w:rsidRPr="008A1218">
        <w:rPr>
          <w:noProof/>
        </w:rPr>
        <w:drawing>
          <wp:inline distT="0" distB="0" distL="0" distR="0" wp14:anchorId="2EB973CF" wp14:editId="3DF40A22">
            <wp:extent cx="3498112" cy="3027045"/>
            <wp:effectExtent l="0" t="0" r="7620" b="1905"/>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40"/>
                    <a:stretch>
                      <a:fillRect/>
                    </a:stretch>
                  </pic:blipFill>
                  <pic:spPr>
                    <a:xfrm>
                      <a:off x="0" y="0"/>
                      <a:ext cx="3501770" cy="3030210"/>
                    </a:xfrm>
                    <a:prstGeom prst="rect">
                      <a:avLst/>
                    </a:prstGeom>
                  </pic:spPr>
                </pic:pic>
              </a:graphicData>
            </a:graphic>
          </wp:inline>
        </w:drawing>
      </w:r>
    </w:p>
    <w:p w14:paraId="31A4710D" w14:textId="43D1943A" w:rsidR="00A33A96" w:rsidRPr="008A1218" w:rsidRDefault="00A33A96" w:rsidP="00A33A96">
      <w:pPr>
        <w:pStyle w:val="Plattetekst"/>
        <w:ind w:left="644"/>
        <w:rPr>
          <w:b/>
          <w:bCs/>
          <w:i/>
          <w:iCs/>
        </w:rPr>
      </w:pPr>
      <w:r w:rsidRPr="008A1218">
        <w:rPr>
          <w:noProof/>
        </w:rPr>
        <w:drawing>
          <wp:inline distT="0" distB="0" distL="0" distR="0" wp14:anchorId="5A304039" wp14:editId="43F0CD52">
            <wp:extent cx="3497580" cy="3044030"/>
            <wp:effectExtent l="0" t="0" r="7620" b="4445"/>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41"/>
                    <a:stretch>
                      <a:fillRect/>
                    </a:stretch>
                  </pic:blipFill>
                  <pic:spPr>
                    <a:xfrm>
                      <a:off x="0" y="0"/>
                      <a:ext cx="3513087" cy="3057526"/>
                    </a:xfrm>
                    <a:prstGeom prst="rect">
                      <a:avLst/>
                    </a:prstGeom>
                  </pic:spPr>
                </pic:pic>
              </a:graphicData>
            </a:graphic>
          </wp:inline>
        </w:drawing>
      </w:r>
    </w:p>
    <w:p w14:paraId="1DED5D54" w14:textId="7DE871F3" w:rsidR="003D57B0" w:rsidRPr="008A1218" w:rsidRDefault="003D57B0" w:rsidP="003D57B0">
      <w:pPr>
        <w:pStyle w:val="Plattetekst"/>
      </w:pPr>
    </w:p>
    <w:p w14:paraId="36221491" w14:textId="2CA0487B" w:rsidR="003D57B0" w:rsidRPr="008A1218" w:rsidRDefault="003D57B0" w:rsidP="003D57B0">
      <w:pPr>
        <w:pStyle w:val="Plattetekst"/>
      </w:pPr>
    </w:p>
    <w:p w14:paraId="547BC93A" w14:textId="77777777" w:rsidR="003D57B0" w:rsidRPr="008A1218" w:rsidRDefault="003D57B0" w:rsidP="003D57B0">
      <w:pPr>
        <w:pStyle w:val="Lijstalinea"/>
        <w:rPr>
          <w:b/>
          <w:bCs/>
          <w:i/>
          <w:iCs/>
          <w:lang w:val="nl-BE"/>
        </w:rPr>
      </w:pPr>
    </w:p>
    <w:p w14:paraId="2BE3AC02" w14:textId="77777777" w:rsidR="003D57B0" w:rsidRPr="008A1218" w:rsidRDefault="003D57B0" w:rsidP="00A33A96">
      <w:pPr>
        <w:pStyle w:val="Plattetekst"/>
        <w:numPr>
          <w:ilvl w:val="0"/>
          <w:numId w:val="33"/>
        </w:numPr>
        <w:rPr>
          <w:b/>
          <w:bCs/>
          <w:i/>
        </w:rPr>
      </w:pPr>
      <w:r w:rsidRPr="008A1218">
        <w:lastRenderedPageBreak/>
        <w:t xml:space="preserve">Aan de vlag ‘Is openbaar’ hoef je niets te doen. Als laatste stap mag er op de knop ‘Opslaan’ geklikt worden. </w:t>
      </w:r>
      <w:r w:rsidRPr="008A1218">
        <w:br/>
      </w:r>
    </w:p>
    <w:p w14:paraId="584A9ED1" w14:textId="77777777" w:rsidR="003D57B0" w:rsidRPr="008A1218" w:rsidRDefault="003D57B0" w:rsidP="003D57B0">
      <w:pPr>
        <w:pStyle w:val="Plattetekst"/>
      </w:pPr>
      <w:r w:rsidRPr="008A1218">
        <w:rPr>
          <w:noProof/>
        </w:rPr>
        <w:drawing>
          <wp:inline distT="0" distB="0" distL="0" distR="0" wp14:anchorId="7DDA7428" wp14:editId="40A70BF5">
            <wp:extent cx="3848100" cy="3324225"/>
            <wp:effectExtent l="0" t="0" r="0" b="9525"/>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42"/>
                    <a:stretch>
                      <a:fillRect/>
                    </a:stretch>
                  </pic:blipFill>
                  <pic:spPr>
                    <a:xfrm>
                      <a:off x="0" y="0"/>
                      <a:ext cx="3848100" cy="3324225"/>
                    </a:xfrm>
                    <a:prstGeom prst="rect">
                      <a:avLst/>
                    </a:prstGeom>
                  </pic:spPr>
                </pic:pic>
              </a:graphicData>
            </a:graphic>
          </wp:inline>
        </w:drawing>
      </w:r>
    </w:p>
    <w:p w14:paraId="41BBACD0" w14:textId="77777777" w:rsidR="003D57B0" w:rsidRPr="008A1218" w:rsidRDefault="003D57B0" w:rsidP="003D57B0">
      <w:pPr>
        <w:pStyle w:val="Plattetekst"/>
      </w:pPr>
    </w:p>
    <w:p w14:paraId="4EFE6722" w14:textId="53F189E8" w:rsidR="00190F37" w:rsidRPr="008A1218" w:rsidRDefault="00190F37" w:rsidP="00190F37">
      <w:pPr>
        <w:rPr>
          <w:lang w:val="nl-BE"/>
        </w:rPr>
      </w:pPr>
    </w:p>
    <w:p w14:paraId="4ADED784" w14:textId="2A8B825E" w:rsidR="00190F37" w:rsidRPr="008A1218" w:rsidRDefault="00190F37" w:rsidP="00190F37">
      <w:pPr>
        <w:tabs>
          <w:tab w:val="left" w:pos="1785"/>
        </w:tabs>
        <w:rPr>
          <w:b/>
          <w:bCs/>
          <w:color w:val="18254E"/>
          <w:sz w:val="36"/>
          <w:szCs w:val="36"/>
          <w:lang w:val="nl-BE"/>
        </w:rPr>
      </w:pPr>
      <w:r w:rsidRPr="008A1218">
        <w:rPr>
          <w:b/>
          <w:bCs/>
          <w:color w:val="18254E"/>
          <w:sz w:val="36"/>
          <w:szCs w:val="36"/>
          <w:lang w:val="nl-BE"/>
        </w:rPr>
        <w:tab/>
      </w:r>
    </w:p>
    <w:p w14:paraId="0F170605" w14:textId="11E88F94" w:rsidR="00190F37" w:rsidRPr="008A1218" w:rsidRDefault="00190F37" w:rsidP="00190F37">
      <w:pPr>
        <w:rPr>
          <w:lang w:val="nl-BE"/>
        </w:rPr>
      </w:pPr>
    </w:p>
    <w:p w14:paraId="05A31DA7" w14:textId="5E5E81F5" w:rsidR="00190F37" w:rsidRPr="008A1218" w:rsidRDefault="00190F37" w:rsidP="00190F37">
      <w:pPr>
        <w:rPr>
          <w:lang w:val="nl-BE"/>
        </w:rPr>
      </w:pPr>
    </w:p>
    <w:sectPr w:rsidR="00190F37" w:rsidRPr="008A1218" w:rsidSect="00E069D3">
      <w:headerReference w:type="default" r:id="rId43"/>
      <w:footerReference w:type="default" r:id="rId44"/>
      <w:headerReference w:type="first" r:id="rId45"/>
      <w:footerReference w:type="first" r:id="rId46"/>
      <w:pgSz w:w="11900" w:h="16840"/>
      <w:pgMar w:top="1985" w:right="1440" w:bottom="1843" w:left="1440" w:header="851" w:footer="76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55E04" w14:textId="77777777" w:rsidR="009E4499" w:rsidRDefault="009E4499" w:rsidP="00C42CB2">
      <w:pPr>
        <w:spacing w:after="0"/>
      </w:pPr>
      <w:r>
        <w:separator/>
      </w:r>
    </w:p>
  </w:endnote>
  <w:endnote w:type="continuationSeparator" w:id="0">
    <w:p w14:paraId="563EFDFC" w14:textId="77777777" w:rsidR="009E4499" w:rsidRDefault="009E4499" w:rsidP="00C42C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9527" w14:textId="72962273" w:rsidR="007A6134" w:rsidRPr="00695268" w:rsidRDefault="00E069D3" w:rsidP="00565536">
    <w:pPr>
      <w:pStyle w:val="Voettekst1"/>
      <w:rPr>
        <w:rStyle w:val="Subtielebenadrukking"/>
        <w:i w:val="0"/>
        <w:iCs w:val="0"/>
        <w:lang w:val="nl-BE"/>
      </w:rPr>
    </w:pPr>
    <w:r>
      <w:drawing>
        <wp:anchor distT="0" distB="0" distL="114300" distR="114300" simplePos="0" relativeHeight="251660287" behindDoc="1" locked="0" layoutInCell="1" allowOverlap="1" wp14:anchorId="113CACCA" wp14:editId="0B37388D">
          <wp:simplePos x="0" y="0"/>
          <wp:positionH relativeFrom="column">
            <wp:posOffset>-1318260</wp:posOffset>
          </wp:positionH>
          <wp:positionV relativeFrom="paragraph">
            <wp:posOffset>-340360</wp:posOffset>
          </wp:positionV>
          <wp:extent cx="8344306" cy="1066800"/>
          <wp:effectExtent l="0" t="0" r="0" b="0"/>
          <wp:wrapNone/>
          <wp:docPr id="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344306" cy="1066800"/>
                  </a:xfrm>
                  <a:prstGeom prst="rect">
                    <a:avLst/>
                  </a:prstGeom>
                </pic:spPr>
              </pic:pic>
            </a:graphicData>
          </a:graphic>
          <wp14:sizeRelH relativeFrom="page">
            <wp14:pctWidth>0</wp14:pctWidth>
          </wp14:sizeRelH>
          <wp14:sizeRelV relativeFrom="page">
            <wp14:pctHeight>0</wp14:pctHeight>
          </wp14:sizeRelV>
        </wp:anchor>
      </w:drawing>
    </w:r>
    <w:r w:rsidR="007A6134" w:rsidRPr="00695268">
      <w:rPr>
        <w:rStyle w:val="Subtielebenadrukking"/>
        <w:i w:val="0"/>
        <w:iCs w:val="0"/>
        <w:lang w:val="nl-BE"/>
      </w:rPr>
      <w:t>Vlaams Energie</w:t>
    </w:r>
    <w:r w:rsidR="00DD26D1">
      <w:rPr>
        <w:rStyle w:val="Subtielebenadrukking"/>
        <w:i w:val="0"/>
        <w:iCs w:val="0"/>
        <w:lang w:val="nl-BE"/>
      </w:rPr>
      <w:t>b</w:t>
    </w:r>
    <w:r w:rsidR="007A6134" w:rsidRPr="00695268">
      <w:rPr>
        <w:rStyle w:val="Subtielebenadrukking"/>
        <w:i w:val="0"/>
        <w:iCs w:val="0"/>
        <w:lang w:val="nl-BE"/>
      </w:rPr>
      <w:t>edrijf nv • +32 2 421 32 00 • www.veb.be</w:t>
    </w:r>
  </w:p>
  <w:p w14:paraId="4DD2AE96" w14:textId="2BD3ACBA" w:rsidR="00A06969" w:rsidRDefault="007A6134" w:rsidP="00861F9D">
    <w:pPr>
      <w:pStyle w:val="Voettekst1"/>
      <w:tabs>
        <w:tab w:val="right" w:pos="9072"/>
      </w:tabs>
      <w:ind w:right="-619"/>
    </w:pPr>
    <w:r w:rsidRPr="00695268">
      <w:rPr>
        <w:rStyle w:val="Subtielebenadrukking"/>
        <w:i w:val="0"/>
        <w:iCs w:val="0"/>
      </w:rPr>
      <w:t>Tour &amp; Taxis - Havenlaan 86C bus 301 • B-1000 Brussel</w:t>
    </w:r>
    <w:r w:rsidR="00F85A58">
      <w:tab/>
    </w:r>
    <w:r w:rsidR="00F85A58">
      <w:fldChar w:fldCharType="begin"/>
    </w:r>
    <w:r w:rsidR="00F85A58">
      <w:instrText>PAGE   \* MERGEFORMAT</w:instrText>
    </w:r>
    <w:r w:rsidR="00F85A58">
      <w:fldChar w:fldCharType="separate"/>
    </w:r>
    <w:r w:rsidR="00F85A58">
      <w:rPr>
        <w:lang w:val="nl-NL"/>
      </w:rPr>
      <w:t>1</w:t>
    </w:r>
    <w:r w:rsidR="00F85A5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8550" w14:textId="77777777" w:rsidR="00673467" w:rsidRDefault="00B131DC">
    <w:pPr>
      <w:pStyle w:val="Voettekst"/>
    </w:pPr>
    <w:r>
      <w:rPr>
        <w:noProof/>
      </w:rPr>
      <mc:AlternateContent>
        <mc:Choice Requires="wps">
          <w:drawing>
            <wp:anchor distT="0" distB="0" distL="114300" distR="114300" simplePos="0" relativeHeight="251670528" behindDoc="0" locked="0" layoutInCell="1" allowOverlap="1" wp14:anchorId="793B161B" wp14:editId="6ACC10B7">
              <wp:simplePos x="0" y="0"/>
              <wp:positionH relativeFrom="column">
                <wp:posOffset>-114300</wp:posOffset>
              </wp:positionH>
              <wp:positionV relativeFrom="paragraph">
                <wp:posOffset>36080</wp:posOffset>
              </wp:positionV>
              <wp:extent cx="3683000" cy="34610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83000" cy="346104"/>
                      </a:xfrm>
                      <a:prstGeom prst="rect">
                        <a:avLst/>
                      </a:prstGeom>
                      <a:noFill/>
                      <a:ln w="6350">
                        <a:noFill/>
                      </a:ln>
                    </wps:spPr>
                    <wps:txbx>
                      <w:txbxContent>
                        <w:p w14:paraId="01A3652B" w14:textId="77777777" w:rsidR="00B131DC" w:rsidRPr="00695268" w:rsidRDefault="00B131DC" w:rsidP="00B131DC">
                          <w:pPr>
                            <w:pStyle w:val="Voettekst1"/>
                            <w:rPr>
                              <w:rStyle w:val="Subtielebenadrukking"/>
                              <w:i w:val="0"/>
                              <w:iCs w:val="0"/>
                              <w:lang w:val="nl-BE"/>
                            </w:rPr>
                          </w:pPr>
                          <w:r>
                            <w:rPr>
                              <w:rStyle w:val="Subtielebenadrukking"/>
                              <w:i w:val="0"/>
                              <w:iCs w:val="0"/>
                              <w:lang w:val="nl-BE"/>
                            </w:rPr>
                            <w:t>V</w:t>
                          </w:r>
                          <w:r w:rsidRPr="00695268">
                            <w:rPr>
                              <w:rStyle w:val="Subtielebenadrukking"/>
                              <w:i w:val="0"/>
                              <w:iCs w:val="0"/>
                              <w:lang w:val="nl-BE"/>
                            </w:rPr>
                            <w:t>laams Energie</w:t>
                          </w:r>
                          <w:r>
                            <w:rPr>
                              <w:rStyle w:val="Subtielebenadrukking"/>
                              <w:i w:val="0"/>
                              <w:iCs w:val="0"/>
                              <w:lang w:val="nl-BE"/>
                            </w:rPr>
                            <w:t>b</w:t>
                          </w:r>
                          <w:r w:rsidRPr="00695268">
                            <w:rPr>
                              <w:rStyle w:val="Subtielebenadrukking"/>
                              <w:i w:val="0"/>
                              <w:iCs w:val="0"/>
                              <w:lang w:val="nl-BE"/>
                            </w:rPr>
                            <w:t>edrijf nv • +32 2 421 32 00 • www.veb.be</w:t>
                          </w:r>
                        </w:p>
                        <w:p w14:paraId="746CDC17" w14:textId="77777777" w:rsidR="00B131DC" w:rsidRPr="00B131DC" w:rsidRDefault="00B131DC" w:rsidP="00B131DC">
                          <w:pPr>
                            <w:rPr>
                              <w:rStyle w:val="Subtielebenadrukking"/>
                              <w:b/>
                              <w:noProof/>
                              <w:color w:val="18254E"/>
                              <w:sz w:val="16"/>
                              <w:lang w:val="nl-BE"/>
                            </w:rPr>
                          </w:pPr>
                          <w:r w:rsidRPr="00B131DC">
                            <w:rPr>
                              <w:rStyle w:val="Subtielebenadrukking"/>
                              <w:b/>
                              <w:i w:val="0"/>
                              <w:iCs w:val="0"/>
                              <w:noProof/>
                              <w:color w:val="18254E"/>
                              <w:sz w:val="16"/>
                              <w:lang w:val="nl-BE"/>
                            </w:rPr>
                            <w:t>Tour &amp; Taxis - Havenlaan 86C bus 301 • B-1000 Brussel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B161B" id="_x0000_t202" coordsize="21600,21600" o:spt="202" path="m,l,21600r21600,l21600,xe">
              <v:stroke joinstyle="miter"/>
              <v:path gradientshapeok="t" o:connecttype="rect"/>
            </v:shapetype>
            <v:shape id="Text Box 10" o:spid="_x0000_s1026" type="#_x0000_t202" style="position:absolute;margin-left:-9pt;margin-top:2.85pt;width:290pt;height:2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" filled="f" stroked="f" strokeweight=".5pt">
              <v:textbox>
                <w:txbxContent>
                  <w:p w14:paraId="01A3652B" w14:textId="77777777" w:rsidR="00B131DC" w:rsidRPr="00695268" w:rsidRDefault="00B131DC" w:rsidP="00B131DC">
                    <w:pPr>
                      <w:pStyle w:val="Voettekst1"/>
                      <w:rPr>
                        <w:rStyle w:val="Subtielebenadrukking"/>
                        <w:i w:val="0"/>
                        <w:iCs w:val="0"/>
                        <w:lang w:val="nl-BE"/>
                      </w:rPr>
                    </w:pPr>
                    <w:r>
                      <w:rPr>
                        <w:rStyle w:val="Subtielebenadrukking"/>
                        <w:i w:val="0"/>
                        <w:iCs w:val="0"/>
                        <w:lang w:val="nl-BE"/>
                      </w:rPr>
                      <w:t>V</w:t>
                    </w:r>
                    <w:r w:rsidRPr="00695268">
                      <w:rPr>
                        <w:rStyle w:val="Subtielebenadrukking"/>
                        <w:i w:val="0"/>
                        <w:iCs w:val="0"/>
                        <w:lang w:val="nl-BE"/>
                      </w:rPr>
                      <w:t>laams Energie</w:t>
                    </w:r>
                    <w:r>
                      <w:rPr>
                        <w:rStyle w:val="Subtielebenadrukking"/>
                        <w:i w:val="0"/>
                        <w:iCs w:val="0"/>
                        <w:lang w:val="nl-BE"/>
                      </w:rPr>
                      <w:t>b</w:t>
                    </w:r>
                    <w:r w:rsidRPr="00695268">
                      <w:rPr>
                        <w:rStyle w:val="Subtielebenadrukking"/>
                        <w:i w:val="0"/>
                        <w:iCs w:val="0"/>
                        <w:lang w:val="nl-BE"/>
                      </w:rPr>
                      <w:t>edrijf nv • +32 2 421 32 00 • www.veb.be</w:t>
                    </w:r>
                  </w:p>
                  <w:p w14:paraId="746CDC17" w14:textId="77777777" w:rsidR="00B131DC" w:rsidRPr="00B131DC" w:rsidRDefault="00B131DC" w:rsidP="00B131DC">
                    <w:pPr>
                      <w:rPr>
                        <w:rStyle w:val="Subtielebenadrukking"/>
                        <w:b/>
                        <w:noProof/>
                        <w:color w:val="18254E"/>
                        <w:sz w:val="16"/>
                        <w:lang w:val="nl-BE"/>
                      </w:rPr>
                    </w:pPr>
                    <w:r w:rsidRPr="00B131DC">
                      <w:rPr>
                        <w:rStyle w:val="Subtielebenadrukking"/>
                        <w:b/>
                        <w:i w:val="0"/>
                        <w:iCs w:val="0"/>
                        <w:noProof/>
                        <w:color w:val="18254E"/>
                        <w:sz w:val="16"/>
                        <w:lang w:val="nl-BE"/>
                      </w:rPr>
                      <w:t>Tour &amp; Taxis - Havenlaan 86C bus 301 • B-1000 Brussel</w:t>
                    </w:r>
                  </w:p>
                </w:txbxContent>
              </v:textbox>
            </v:shape>
          </w:pict>
        </mc:Fallback>
      </mc:AlternateContent>
    </w:r>
    <w:r w:rsidRPr="00B131DC">
      <w:rPr>
        <w:noProof/>
      </w:rPr>
      <w:drawing>
        <wp:anchor distT="0" distB="0" distL="114300" distR="114300" simplePos="0" relativeHeight="251668480" behindDoc="0" locked="0" layoutInCell="1" allowOverlap="1" wp14:anchorId="31AA2B4D" wp14:editId="684BF553">
          <wp:simplePos x="0" y="0"/>
          <wp:positionH relativeFrom="column">
            <wp:posOffset>4692650</wp:posOffset>
          </wp:positionH>
          <wp:positionV relativeFrom="paragraph">
            <wp:posOffset>-53340</wp:posOffset>
          </wp:positionV>
          <wp:extent cx="1205865" cy="507365"/>
          <wp:effectExtent l="0" t="0" r="635" b="635"/>
          <wp:wrapNone/>
          <wp:docPr id="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5865" cy="507365"/>
                  </a:xfrm>
                  <a:prstGeom prst="rect">
                    <a:avLst/>
                  </a:prstGeom>
                </pic:spPr>
              </pic:pic>
            </a:graphicData>
          </a:graphic>
          <wp14:sizeRelH relativeFrom="page">
            <wp14:pctWidth>0</wp14:pctWidth>
          </wp14:sizeRelH>
          <wp14:sizeRelV relativeFrom="page">
            <wp14:pctHeight>0</wp14:pctHeight>
          </wp14:sizeRelV>
        </wp:anchor>
      </w:drawing>
    </w:r>
    <w:r w:rsidRPr="00B131DC">
      <w:rPr>
        <w:noProof/>
      </w:rPr>
      <w:drawing>
        <wp:anchor distT="0" distB="0" distL="114300" distR="114300" simplePos="0" relativeHeight="251667456" behindDoc="1" locked="0" layoutInCell="1" allowOverlap="1" wp14:anchorId="450F4E83" wp14:editId="7743DDDD">
          <wp:simplePos x="0" y="0"/>
          <wp:positionH relativeFrom="column">
            <wp:posOffset>-923290</wp:posOffset>
          </wp:positionH>
          <wp:positionV relativeFrom="paragraph">
            <wp:posOffset>-665595</wp:posOffset>
          </wp:positionV>
          <wp:extent cx="7567295" cy="1475105"/>
          <wp:effectExtent l="0" t="0" r="1905" b="0"/>
          <wp:wrapNone/>
          <wp:docPr id="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7295" cy="1475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D9A3" w14:textId="77777777" w:rsidR="009E4499" w:rsidRDefault="009E4499" w:rsidP="00C42CB2">
      <w:pPr>
        <w:spacing w:after="0"/>
      </w:pPr>
      <w:r>
        <w:separator/>
      </w:r>
    </w:p>
  </w:footnote>
  <w:footnote w:type="continuationSeparator" w:id="0">
    <w:p w14:paraId="37D3943B" w14:textId="77777777" w:rsidR="009E4499" w:rsidRDefault="009E4499" w:rsidP="00C42C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862C" w14:textId="77777777" w:rsidR="00C42CB2" w:rsidRPr="00BB372A" w:rsidRDefault="00BB372A" w:rsidP="00C42CB2">
    <w:pPr>
      <w:pStyle w:val="Koptekst"/>
      <w:jc w:val="right"/>
      <w:rPr>
        <w:color w:val="18254E"/>
      </w:rPr>
    </w:pPr>
    <w:r w:rsidRPr="001460AB">
      <w:rPr>
        <w:noProof/>
        <w:color w:val="18254E"/>
      </w:rPr>
      <w:drawing>
        <wp:anchor distT="0" distB="0" distL="114300" distR="114300" simplePos="0" relativeHeight="251661312" behindDoc="0" locked="0" layoutInCell="1" allowOverlap="1" wp14:anchorId="359DE8EC" wp14:editId="05FD80A0">
          <wp:simplePos x="0" y="0"/>
          <wp:positionH relativeFrom="column">
            <wp:posOffset>-325120</wp:posOffset>
          </wp:positionH>
          <wp:positionV relativeFrom="paragraph">
            <wp:posOffset>-197065</wp:posOffset>
          </wp:positionV>
          <wp:extent cx="698823" cy="540000"/>
          <wp:effectExtent l="0" t="0" r="0" b="6350"/>
          <wp:wrapNone/>
          <wp:docPr id="725"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B-logo-kleur.png"/>
                  <pic:cNvPicPr/>
                </pic:nvPicPr>
                <pic:blipFill>
                  <a:blip r:embed="rId1">
                    <a:extLst>
                      <a:ext uri="{28A0092B-C50C-407E-A947-70E740481C1C}">
                        <a14:useLocalDpi xmlns:a14="http://schemas.microsoft.com/office/drawing/2010/main" val="0"/>
                      </a:ext>
                    </a:extLst>
                  </a:blip>
                  <a:stretch>
                    <a:fillRect/>
                  </a:stretch>
                </pic:blipFill>
                <pic:spPr>
                  <a:xfrm>
                    <a:off x="0" y="0"/>
                    <a:ext cx="698823" cy="540000"/>
                  </a:xfrm>
                  <a:prstGeom prst="rect">
                    <a:avLst/>
                  </a:prstGeom>
                </pic:spPr>
              </pic:pic>
            </a:graphicData>
          </a:graphic>
          <wp14:sizeRelH relativeFrom="page">
            <wp14:pctWidth>0</wp14:pctWidth>
          </wp14:sizeRelH>
          <wp14:sizeRelV relativeFrom="page">
            <wp14:pctHeight>0</wp14:pctHeight>
          </wp14:sizeRelV>
        </wp:anchor>
      </w:drawing>
    </w:r>
    <w:r w:rsidRPr="001460AB">
      <w:rPr>
        <w:noProof/>
        <w:color w:val="18254E"/>
      </w:rPr>
      <mc:AlternateContent>
        <mc:Choice Requires="wps">
          <w:drawing>
            <wp:anchor distT="0" distB="0" distL="114300" distR="114300" simplePos="0" relativeHeight="251658239" behindDoc="1" locked="0" layoutInCell="1" allowOverlap="1" wp14:anchorId="693C3A43" wp14:editId="469408C3">
              <wp:simplePos x="0" y="0"/>
              <wp:positionH relativeFrom="column">
                <wp:posOffset>-923636</wp:posOffset>
              </wp:positionH>
              <wp:positionV relativeFrom="paragraph">
                <wp:posOffset>-544368</wp:posOffset>
              </wp:positionV>
              <wp:extent cx="7559617" cy="1026795"/>
              <wp:effectExtent l="0" t="0" r="0" b="1905"/>
              <wp:wrapNone/>
              <wp:docPr id="3" name="Rectangle 3"/>
              <wp:cNvGraphicFramePr/>
              <a:graphic xmlns:a="http://schemas.openxmlformats.org/drawingml/2006/main">
                <a:graphicData uri="http://schemas.microsoft.com/office/word/2010/wordprocessingShape">
                  <wps:wsp>
                    <wps:cNvSpPr/>
                    <wps:spPr>
                      <a:xfrm>
                        <a:off x="0" y="0"/>
                        <a:ext cx="7559617" cy="1026795"/>
                      </a:xfrm>
                      <a:prstGeom prst="rect">
                        <a:avLst/>
                      </a:prstGeom>
                      <a:solidFill>
                        <a:srgbClr val="F1F3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F193" id="Rectangle 3" o:spid="_x0000_s1026" style="position:absolute;margin-left:-72.75pt;margin-top:-42.85pt;width:595.25pt;height:8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" fillcolor="#f1f3f4" stroked="f" strokeweight="1pt"/>
          </w:pict>
        </mc:Fallback>
      </mc:AlternateContent>
    </w:r>
    <w:r w:rsidRPr="001460AB">
      <w:rPr>
        <w:noProof/>
        <w:color w:val="18254E"/>
      </w:rPr>
      <mc:AlternateContent>
        <mc:Choice Requires="wps">
          <w:drawing>
            <wp:anchor distT="0" distB="0" distL="114300" distR="114300" simplePos="0" relativeHeight="251659264" behindDoc="0" locked="0" layoutInCell="1" allowOverlap="1" wp14:anchorId="3820F450" wp14:editId="634961E0">
              <wp:simplePos x="0" y="0"/>
              <wp:positionH relativeFrom="column">
                <wp:posOffset>-919018</wp:posOffset>
              </wp:positionH>
              <wp:positionV relativeFrom="paragraph">
                <wp:posOffset>-539750</wp:posOffset>
              </wp:positionV>
              <wp:extent cx="7559617" cy="215900"/>
              <wp:effectExtent l="0" t="0" r="0" b="0"/>
              <wp:wrapNone/>
              <wp:docPr id="1" name="Rectangle 1"/>
              <wp:cNvGraphicFramePr/>
              <a:graphic xmlns:a="http://schemas.openxmlformats.org/drawingml/2006/main">
                <a:graphicData uri="http://schemas.microsoft.com/office/word/2010/wordprocessingShape">
                  <wps:wsp>
                    <wps:cNvSpPr/>
                    <wps:spPr>
                      <a:xfrm>
                        <a:off x="0" y="0"/>
                        <a:ext cx="7559617" cy="215900"/>
                      </a:xfrm>
                      <a:prstGeom prst="rect">
                        <a:avLst/>
                      </a:prstGeom>
                      <a:solidFill>
                        <a:srgbClr val="1825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EE574" id="Rectangle 1" o:spid="_x0000_s1026" style="position:absolute;margin-left:-72.35pt;margin-top:-42.5pt;width:595.2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" fillcolor="#18254e" stroked="f" strokeweight="1pt"/>
          </w:pict>
        </mc:Fallback>
      </mc:AlternateContent>
    </w:r>
  </w:p>
  <w:p w14:paraId="30C528C4" w14:textId="77777777" w:rsidR="00A06969" w:rsidRDefault="00A06969"/>
  <w:p w14:paraId="20B28505" w14:textId="77777777" w:rsidR="00A06969" w:rsidRDefault="00A06969"/>
  <w:p w14:paraId="57510CB7" w14:textId="77777777" w:rsidR="00A06969" w:rsidRDefault="00A069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F823" w14:textId="77777777" w:rsidR="00B131DC" w:rsidRDefault="00B131DC" w:rsidP="00B131DC">
    <w:pPr>
      <w:pStyle w:val="Koptekst"/>
      <w:tabs>
        <w:tab w:val="clear" w:pos="4680"/>
        <w:tab w:val="clear" w:pos="9360"/>
        <w:tab w:val="left" w:pos="5948"/>
      </w:tabs>
    </w:pPr>
    <w:r w:rsidRPr="001460AB">
      <w:rPr>
        <w:noProof/>
        <w:color w:val="18254E"/>
      </w:rPr>
      <mc:AlternateContent>
        <mc:Choice Requires="wps">
          <w:drawing>
            <wp:anchor distT="0" distB="0" distL="114300" distR="114300" simplePos="0" relativeHeight="251674624" behindDoc="0" locked="0" layoutInCell="1" allowOverlap="1" wp14:anchorId="01757664" wp14:editId="124B990C">
              <wp:simplePos x="0" y="0"/>
              <wp:positionH relativeFrom="column">
                <wp:posOffset>-919365</wp:posOffset>
              </wp:positionH>
              <wp:positionV relativeFrom="paragraph">
                <wp:posOffset>-540327</wp:posOffset>
              </wp:positionV>
              <wp:extent cx="7559617" cy="215900"/>
              <wp:effectExtent l="0" t="0" r="0" b="0"/>
              <wp:wrapNone/>
              <wp:docPr id="7" name="Rectangle 7"/>
              <wp:cNvGraphicFramePr/>
              <a:graphic xmlns:a="http://schemas.openxmlformats.org/drawingml/2006/main">
                <a:graphicData uri="http://schemas.microsoft.com/office/word/2010/wordprocessingShape">
                  <wps:wsp>
                    <wps:cNvSpPr/>
                    <wps:spPr>
                      <a:xfrm>
                        <a:off x="0" y="0"/>
                        <a:ext cx="7559617" cy="215900"/>
                      </a:xfrm>
                      <a:prstGeom prst="rect">
                        <a:avLst/>
                      </a:prstGeom>
                      <a:solidFill>
                        <a:srgbClr val="1825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1112" id="Rectangle 7" o:spid="_x0000_s1026" style="position:absolute;margin-left:-72.4pt;margin-top:-42.55pt;width:595.2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" fillcolor="#18254e"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1C6B"/>
    <w:multiLevelType w:val="hybridMultilevel"/>
    <w:tmpl w:val="6AD86F3C"/>
    <w:lvl w:ilvl="0" w:tplc="38FA53D8">
      <w:start w:val="1"/>
      <w:numFmt w:val="decimal"/>
      <w:lvlText w:val="%1."/>
      <w:lvlJc w:val="left"/>
      <w:pPr>
        <w:ind w:left="720" w:hanging="360"/>
      </w:pPr>
      <w:rPr>
        <w:rFonts w:hint="default"/>
        <w:b w:val="0"/>
        <w:bCs w:val="0"/>
        <w:i w:val="0"/>
        <w:iCs/>
        <w:spacing w:val="-6"/>
        <w:w w:val="100"/>
        <w:lang w:val="nl-BE" w:eastAsia="nl-BE" w:bidi="nl-B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022C6D"/>
    <w:multiLevelType w:val="hybridMultilevel"/>
    <w:tmpl w:val="5034626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9E2294F"/>
    <w:multiLevelType w:val="multilevel"/>
    <w:tmpl w:val="F18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FD7D8D"/>
    <w:multiLevelType w:val="hybridMultilevel"/>
    <w:tmpl w:val="2CDA2754"/>
    <w:lvl w:ilvl="0" w:tplc="38FA53D8">
      <w:start w:val="1"/>
      <w:numFmt w:val="decimal"/>
      <w:lvlText w:val="%1."/>
      <w:lvlJc w:val="left"/>
      <w:pPr>
        <w:ind w:left="644" w:hanging="360"/>
      </w:pPr>
      <w:rPr>
        <w:rFonts w:hint="default"/>
        <w:b w:val="0"/>
        <w:bCs w:val="0"/>
        <w:i w:val="0"/>
        <w:iCs/>
        <w:spacing w:val="-6"/>
        <w:w w:val="100"/>
        <w:lang w:val="nl-BE" w:eastAsia="nl-BE" w:bidi="nl-BE"/>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4" w15:restartNumberingAfterBreak="0">
    <w:nsid w:val="25851FB0"/>
    <w:multiLevelType w:val="hybridMultilevel"/>
    <w:tmpl w:val="A9604F16"/>
    <w:lvl w:ilvl="0" w:tplc="305209E6">
      <w:numFmt w:val="bullet"/>
      <w:lvlText w:val="-"/>
      <w:lvlJc w:val="left"/>
      <w:pPr>
        <w:ind w:left="3945" w:hanging="360"/>
      </w:pPr>
      <w:rPr>
        <w:rFonts w:ascii="Calibri" w:eastAsia="Calibri" w:hAnsi="Calibri" w:cs="Calibri" w:hint="default"/>
        <w:spacing w:val="-3"/>
        <w:w w:val="100"/>
        <w:sz w:val="24"/>
        <w:szCs w:val="24"/>
        <w:lang w:val="nl-BE" w:eastAsia="nl-BE" w:bidi="nl-BE"/>
      </w:rPr>
    </w:lvl>
    <w:lvl w:ilvl="1" w:tplc="08130003" w:tentative="1">
      <w:start w:val="1"/>
      <w:numFmt w:val="bullet"/>
      <w:lvlText w:val="o"/>
      <w:lvlJc w:val="left"/>
      <w:pPr>
        <w:ind w:left="4665" w:hanging="360"/>
      </w:pPr>
      <w:rPr>
        <w:rFonts w:ascii="Courier New" w:hAnsi="Courier New" w:cs="Courier New" w:hint="default"/>
      </w:rPr>
    </w:lvl>
    <w:lvl w:ilvl="2" w:tplc="08130005" w:tentative="1">
      <w:start w:val="1"/>
      <w:numFmt w:val="bullet"/>
      <w:lvlText w:val=""/>
      <w:lvlJc w:val="left"/>
      <w:pPr>
        <w:ind w:left="5385" w:hanging="360"/>
      </w:pPr>
      <w:rPr>
        <w:rFonts w:ascii="Wingdings" w:hAnsi="Wingdings" w:hint="default"/>
      </w:rPr>
    </w:lvl>
    <w:lvl w:ilvl="3" w:tplc="08130001" w:tentative="1">
      <w:start w:val="1"/>
      <w:numFmt w:val="bullet"/>
      <w:lvlText w:val=""/>
      <w:lvlJc w:val="left"/>
      <w:pPr>
        <w:ind w:left="6105" w:hanging="360"/>
      </w:pPr>
      <w:rPr>
        <w:rFonts w:ascii="Symbol" w:hAnsi="Symbol" w:hint="default"/>
      </w:rPr>
    </w:lvl>
    <w:lvl w:ilvl="4" w:tplc="08130003" w:tentative="1">
      <w:start w:val="1"/>
      <w:numFmt w:val="bullet"/>
      <w:lvlText w:val="o"/>
      <w:lvlJc w:val="left"/>
      <w:pPr>
        <w:ind w:left="6825" w:hanging="360"/>
      </w:pPr>
      <w:rPr>
        <w:rFonts w:ascii="Courier New" w:hAnsi="Courier New" w:cs="Courier New" w:hint="default"/>
      </w:rPr>
    </w:lvl>
    <w:lvl w:ilvl="5" w:tplc="08130005" w:tentative="1">
      <w:start w:val="1"/>
      <w:numFmt w:val="bullet"/>
      <w:lvlText w:val=""/>
      <w:lvlJc w:val="left"/>
      <w:pPr>
        <w:ind w:left="7545" w:hanging="360"/>
      </w:pPr>
      <w:rPr>
        <w:rFonts w:ascii="Wingdings" w:hAnsi="Wingdings" w:hint="default"/>
      </w:rPr>
    </w:lvl>
    <w:lvl w:ilvl="6" w:tplc="08130001" w:tentative="1">
      <w:start w:val="1"/>
      <w:numFmt w:val="bullet"/>
      <w:lvlText w:val=""/>
      <w:lvlJc w:val="left"/>
      <w:pPr>
        <w:ind w:left="8265" w:hanging="360"/>
      </w:pPr>
      <w:rPr>
        <w:rFonts w:ascii="Symbol" w:hAnsi="Symbol" w:hint="default"/>
      </w:rPr>
    </w:lvl>
    <w:lvl w:ilvl="7" w:tplc="08130003" w:tentative="1">
      <w:start w:val="1"/>
      <w:numFmt w:val="bullet"/>
      <w:lvlText w:val="o"/>
      <w:lvlJc w:val="left"/>
      <w:pPr>
        <w:ind w:left="8985" w:hanging="360"/>
      </w:pPr>
      <w:rPr>
        <w:rFonts w:ascii="Courier New" w:hAnsi="Courier New" w:cs="Courier New" w:hint="default"/>
      </w:rPr>
    </w:lvl>
    <w:lvl w:ilvl="8" w:tplc="08130005" w:tentative="1">
      <w:start w:val="1"/>
      <w:numFmt w:val="bullet"/>
      <w:lvlText w:val=""/>
      <w:lvlJc w:val="left"/>
      <w:pPr>
        <w:ind w:left="9705" w:hanging="360"/>
      </w:pPr>
      <w:rPr>
        <w:rFonts w:ascii="Wingdings" w:hAnsi="Wingdings" w:hint="default"/>
      </w:rPr>
    </w:lvl>
  </w:abstractNum>
  <w:abstractNum w:abstractNumId="5" w15:restartNumberingAfterBreak="0">
    <w:nsid w:val="25D52322"/>
    <w:multiLevelType w:val="multilevel"/>
    <w:tmpl w:val="0CE62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1F77C2"/>
    <w:multiLevelType w:val="hybridMultilevel"/>
    <w:tmpl w:val="5204D4D4"/>
    <w:lvl w:ilvl="0" w:tplc="305209E6">
      <w:numFmt w:val="bullet"/>
      <w:lvlText w:val="-"/>
      <w:lvlJc w:val="left"/>
      <w:pPr>
        <w:ind w:left="3945" w:hanging="360"/>
      </w:pPr>
      <w:rPr>
        <w:rFonts w:ascii="Calibri" w:eastAsia="Calibri" w:hAnsi="Calibri" w:cs="Calibri" w:hint="default"/>
        <w:spacing w:val="-3"/>
        <w:w w:val="100"/>
        <w:sz w:val="24"/>
        <w:szCs w:val="24"/>
        <w:lang w:val="nl-BE" w:eastAsia="nl-BE" w:bidi="nl-BE"/>
      </w:rPr>
    </w:lvl>
    <w:lvl w:ilvl="1" w:tplc="08130003" w:tentative="1">
      <w:start w:val="1"/>
      <w:numFmt w:val="bullet"/>
      <w:lvlText w:val="o"/>
      <w:lvlJc w:val="left"/>
      <w:pPr>
        <w:ind w:left="4665" w:hanging="360"/>
      </w:pPr>
      <w:rPr>
        <w:rFonts w:ascii="Courier New" w:hAnsi="Courier New" w:cs="Courier New" w:hint="default"/>
      </w:rPr>
    </w:lvl>
    <w:lvl w:ilvl="2" w:tplc="08130005" w:tentative="1">
      <w:start w:val="1"/>
      <w:numFmt w:val="bullet"/>
      <w:lvlText w:val=""/>
      <w:lvlJc w:val="left"/>
      <w:pPr>
        <w:ind w:left="5385" w:hanging="360"/>
      </w:pPr>
      <w:rPr>
        <w:rFonts w:ascii="Wingdings" w:hAnsi="Wingdings" w:hint="default"/>
      </w:rPr>
    </w:lvl>
    <w:lvl w:ilvl="3" w:tplc="08130001" w:tentative="1">
      <w:start w:val="1"/>
      <w:numFmt w:val="bullet"/>
      <w:lvlText w:val=""/>
      <w:lvlJc w:val="left"/>
      <w:pPr>
        <w:ind w:left="6105" w:hanging="360"/>
      </w:pPr>
      <w:rPr>
        <w:rFonts w:ascii="Symbol" w:hAnsi="Symbol" w:hint="default"/>
      </w:rPr>
    </w:lvl>
    <w:lvl w:ilvl="4" w:tplc="08130003" w:tentative="1">
      <w:start w:val="1"/>
      <w:numFmt w:val="bullet"/>
      <w:lvlText w:val="o"/>
      <w:lvlJc w:val="left"/>
      <w:pPr>
        <w:ind w:left="6825" w:hanging="360"/>
      </w:pPr>
      <w:rPr>
        <w:rFonts w:ascii="Courier New" w:hAnsi="Courier New" w:cs="Courier New" w:hint="default"/>
      </w:rPr>
    </w:lvl>
    <w:lvl w:ilvl="5" w:tplc="08130005" w:tentative="1">
      <w:start w:val="1"/>
      <w:numFmt w:val="bullet"/>
      <w:lvlText w:val=""/>
      <w:lvlJc w:val="left"/>
      <w:pPr>
        <w:ind w:left="7545" w:hanging="360"/>
      </w:pPr>
      <w:rPr>
        <w:rFonts w:ascii="Wingdings" w:hAnsi="Wingdings" w:hint="default"/>
      </w:rPr>
    </w:lvl>
    <w:lvl w:ilvl="6" w:tplc="08130001" w:tentative="1">
      <w:start w:val="1"/>
      <w:numFmt w:val="bullet"/>
      <w:lvlText w:val=""/>
      <w:lvlJc w:val="left"/>
      <w:pPr>
        <w:ind w:left="8265" w:hanging="360"/>
      </w:pPr>
      <w:rPr>
        <w:rFonts w:ascii="Symbol" w:hAnsi="Symbol" w:hint="default"/>
      </w:rPr>
    </w:lvl>
    <w:lvl w:ilvl="7" w:tplc="08130003" w:tentative="1">
      <w:start w:val="1"/>
      <w:numFmt w:val="bullet"/>
      <w:lvlText w:val="o"/>
      <w:lvlJc w:val="left"/>
      <w:pPr>
        <w:ind w:left="8985" w:hanging="360"/>
      </w:pPr>
      <w:rPr>
        <w:rFonts w:ascii="Courier New" w:hAnsi="Courier New" w:cs="Courier New" w:hint="default"/>
      </w:rPr>
    </w:lvl>
    <w:lvl w:ilvl="8" w:tplc="08130005" w:tentative="1">
      <w:start w:val="1"/>
      <w:numFmt w:val="bullet"/>
      <w:lvlText w:val=""/>
      <w:lvlJc w:val="left"/>
      <w:pPr>
        <w:ind w:left="9705" w:hanging="360"/>
      </w:pPr>
      <w:rPr>
        <w:rFonts w:ascii="Wingdings" w:hAnsi="Wingdings" w:hint="default"/>
      </w:rPr>
    </w:lvl>
  </w:abstractNum>
  <w:abstractNum w:abstractNumId="7" w15:restartNumberingAfterBreak="0">
    <w:nsid w:val="28283CBD"/>
    <w:multiLevelType w:val="multilevel"/>
    <w:tmpl w:val="E4260E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AD141A4"/>
    <w:multiLevelType w:val="hybridMultilevel"/>
    <w:tmpl w:val="C70495E6"/>
    <w:lvl w:ilvl="0" w:tplc="08130005">
      <w:start w:val="1"/>
      <w:numFmt w:val="bullet"/>
      <w:lvlText w:val=""/>
      <w:lvlJc w:val="left"/>
      <w:pPr>
        <w:ind w:left="3225" w:hanging="360"/>
      </w:pPr>
      <w:rPr>
        <w:rFonts w:ascii="Wingdings" w:hAnsi="Wingdings" w:hint="default"/>
      </w:rPr>
    </w:lvl>
    <w:lvl w:ilvl="1" w:tplc="08130003" w:tentative="1">
      <w:start w:val="1"/>
      <w:numFmt w:val="bullet"/>
      <w:lvlText w:val="o"/>
      <w:lvlJc w:val="left"/>
      <w:pPr>
        <w:ind w:left="3945" w:hanging="360"/>
      </w:pPr>
      <w:rPr>
        <w:rFonts w:ascii="Courier New" w:hAnsi="Courier New" w:cs="Courier New" w:hint="default"/>
      </w:rPr>
    </w:lvl>
    <w:lvl w:ilvl="2" w:tplc="08130005" w:tentative="1">
      <w:start w:val="1"/>
      <w:numFmt w:val="bullet"/>
      <w:lvlText w:val=""/>
      <w:lvlJc w:val="left"/>
      <w:pPr>
        <w:ind w:left="4665" w:hanging="360"/>
      </w:pPr>
      <w:rPr>
        <w:rFonts w:ascii="Wingdings" w:hAnsi="Wingdings" w:hint="default"/>
      </w:rPr>
    </w:lvl>
    <w:lvl w:ilvl="3" w:tplc="08130001" w:tentative="1">
      <w:start w:val="1"/>
      <w:numFmt w:val="bullet"/>
      <w:lvlText w:val=""/>
      <w:lvlJc w:val="left"/>
      <w:pPr>
        <w:ind w:left="5385" w:hanging="360"/>
      </w:pPr>
      <w:rPr>
        <w:rFonts w:ascii="Symbol" w:hAnsi="Symbol" w:hint="default"/>
      </w:rPr>
    </w:lvl>
    <w:lvl w:ilvl="4" w:tplc="08130003" w:tentative="1">
      <w:start w:val="1"/>
      <w:numFmt w:val="bullet"/>
      <w:lvlText w:val="o"/>
      <w:lvlJc w:val="left"/>
      <w:pPr>
        <w:ind w:left="6105" w:hanging="360"/>
      </w:pPr>
      <w:rPr>
        <w:rFonts w:ascii="Courier New" w:hAnsi="Courier New" w:cs="Courier New" w:hint="default"/>
      </w:rPr>
    </w:lvl>
    <w:lvl w:ilvl="5" w:tplc="08130005" w:tentative="1">
      <w:start w:val="1"/>
      <w:numFmt w:val="bullet"/>
      <w:lvlText w:val=""/>
      <w:lvlJc w:val="left"/>
      <w:pPr>
        <w:ind w:left="6825" w:hanging="360"/>
      </w:pPr>
      <w:rPr>
        <w:rFonts w:ascii="Wingdings" w:hAnsi="Wingdings" w:hint="default"/>
      </w:rPr>
    </w:lvl>
    <w:lvl w:ilvl="6" w:tplc="08130001" w:tentative="1">
      <w:start w:val="1"/>
      <w:numFmt w:val="bullet"/>
      <w:lvlText w:val=""/>
      <w:lvlJc w:val="left"/>
      <w:pPr>
        <w:ind w:left="7545" w:hanging="360"/>
      </w:pPr>
      <w:rPr>
        <w:rFonts w:ascii="Symbol" w:hAnsi="Symbol" w:hint="default"/>
      </w:rPr>
    </w:lvl>
    <w:lvl w:ilvl="7" w:tplc="08130003" w:tentative="1">
      <w:start w:val="1"/>
      <w:numFmt w:val="bullet"/>
      <w:lvlText w:val="o"/>
      <w:lvlJc w:val="left"/>
      <w:pPr>
        <w:ind w:left="8265" w:hanging="360"/>
      </w:pPr>
      <w:rPr>
        <w:rFonts w:ascii="Courier New" w:hAnsi="Courier New" w:cs="Courier New" w:hint="default"/>
      </w:rPr>
    </w:lvl>
    <w:lvl w:ilvl="8" w:tplc="08130005" w:tentative="1">
      <w:start w:val="1"/>
      <w:numFmt w:val="bullet"/>
      <w:lvlText w:val=""/>
      <w:lvlJc w:val="left"/>
      <w:pPr>
        <w:ind w:left="8985" w:hanging="360"/>
      </w:pPr>
      <w:rPr>
        <w:rFonts w:ascii="Wingdings" w:hAnsi="Wingdings" w:hint="default"/>
      </w:rPr>
    </w:lvl>
  </w:abstractNum>
  <w:abstractNum w:abstractNumId="9" w15:restartNumberingAfterBreak="0">
    <w:nsid w:val="2B175CCE"/>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C85234"/>
    <w:multiLevelType w:val="multilevel"/>
    <w:tmpl w:val="CE3A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E825D3"/>
    <w:multiLevelType w:val="multilevel"/>
    <w:tmpl w:val="F38CF98C"/>
    <w:lvl w:ilvl="0">
      <w:start w:val="1"/>
      <w:numFmt w:val="decimal"/>
      <w:pStyle w:val="Kop1"/>
      <w:lvlText w:val="%1"/>
      <w:lvlJc w:val="left"/>
      <w:pPr>
        <w:ind w:left="340" w:hanging="340"/>
      </w:pPr>
      <w:rPr>
        <w:rFonts w:hint="default"/>
      </w:rPr>
    </w:lvl>
    <w:lvl w:ilvl="1">
      <w:start w:val="1"/>
      <w:numFmt w:val="decimal"/>
      <w:pStyle w:val="Kop2"/>
      <w:lvlText w:val="%1.%2"/>
      <w:lvlJc w:val="left"/>
      <w:pPr>
        <w:ind w:left="0" w:firstLine="0"/>
      </w:pPr>
      <w:rPr>
        <w:rFonts w:hint="default"/>
      </w:rPr>
    </w:lvl>
    <w:lvl w:ilvl="2">
      <w:start w:val="1"/>
      <w:numFmt w:val="decimal"/>
      <w:pStyle w:val="Kop3VEB"/>
      <w:lvlText w:val="%1.%2.%3"/>
      <w:lvlJc w:val="left"/>
      <w:pPr>
        <w:ind w:left="624" w:hanging="624"/>
      </w:pPr>
      <w:rPr>
        <w:rFonts w:hint="default"/>
      </w:rPr>
    </w:lvl>
    <w:lvl w:ilvl="3">
      <w:start w:val="1"/>
      <w:numFmt w:val="decimal"/>
      <w:pStyle w:val="Kop4VEB"/>
      <w:lvlText w:val="%1.%2.%3.%4"/>
      <w:lvlJc w:val="left"/>
      <w:pPr>
        <w:ind w:left="567" w:hanging="567"/>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2EB46B3D"/>
    <w:multiLevelType w:val="hybridMultilevel"/>
    <w:tmpl w:val="CFF81A3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A1206E6"/>
    <w:multiLevelType w:val="hybridMultilevel"/>
    <w:tmpl w:val="9230CAE8"/>
    <w:lvl w:ilvl="0" w:tplc="08130005">
      <w:start w:val="1"/>
      <w:numFmt w:val="bullet"/>
      <w:lvlText w:val=""/>
      <w:lvlJc w:val="left"/>
      <w:pPr>
        <w:ind w:left="3225" w:hanging="360"/>
      </w:pPr>
      <w:rPr>
        <w:rFonts w:ascii="Wingdings" w:hAnsi="Wingdings" w:hint="default"/>
      </w:rPr>
    </w:lvl>
    <w:lvl w:ilvl="1" w:tplc="08130003" w:tentative="1">
      <w:start w:val="1"/>
      <w:numFmt w:val="bullet"/>
      <w:lvlText w:val="o"/>
      <w:lvlJc w:val="left"/>
      <w:pPr>
        <w:ind w:left="3945" w:hanging="360"/>
      </w:pPr>
      <w:rPr>
        <w:rFonts w:ascii="Courier New" w:hAnsi="Courier New" w:cs="Courier New" w:hint="default"/>
      </w:rPr>
    </w:lvl>
    <w:lvl w:ilvl="2" w:tplc="08130005" w:tentative="1">
      <w:start w:val="1"/>
      <w:numFmt w:val="bullet"/>
      <w:lvlText w:val=""/>
      <w:lvlJc w:val="left"/>
      <w:pPr>
        <w:ind w:left="4665" w:hanging="360"/>
      </w:pPr>
      <w:rPr>
        <w:rFonts w:ascii="Wingdings" w:hAnsi="Wingdings" w:hint="default"/>
      </w:rPr>
    </w:lvl>
    <w:lvl w:ilvl="3" w:tplc="08130001" w:tentative="1">
      <w:start w:val="1"/>
      <w:numFmt w:val="bullet"/>
      <w:lvlText w:val=""/>
      <w:lvlJc w:val="left"/>
      <w:pPr>
        <w:ind w:left="5385" w:hanging="360"/>
      </w:pPr>
      <w:rPr>
        <w:rFonts w:ascii="Symbol" w:hAnsi="Symbol" w:hint="default"/>
      </w:rPr>
    </w:lvl>
    <w:lvl w:ilvl="4" w:tplc="08130003" w:tentative="1">
      <w:start w:val="1"/>
      <w:numFmt w:val="bullet"/>
      <w:lvlText w:val="o"/>
      <w:lvlJc w:val="left"/>
      <w:pPr>
        <w:ind w:left="6105" w:hanging="360"/>
      </w:pPr>
      <w:rPr>
        <w:rFonts w:ascii="Courier New" w:hAnsi="Courier New" w:cs="Courier New" w:hint="default"/>
      </w:rPr>
    </w:lvl>
    <w:lvl w:ilvl="5" w:tplc="08130005" w:tentative="1">
      <w:start w:val="1"/>
      <w:numFmt w:val="bullet"/>
      <w:lvlText w:val=""/>
      <w:lvlJc w:val="left"/>
      <w:pPr>
        <w:ind w:left="6825" w:hanging="360"/>
      </w:pPr>
      <w:rPr>
        <w:rFonts w:ascii="Wingdings" w:hAnsi="Wingdings" w:hint="default"/>
      </w:rPr>
    </w:lvl>
    <w:lvl w:ilvl="6" w:tplc="08130001" w:tentative="1">
      <w:start w:val="1"/>
      <w:numFmt w:val="bullet"/>
      <w:lvlText w:val=""/>
      <w:lvlJc w:val="left"/>
      <w:pPr>
        <w:ind w:left="7545" w:hanging="360"/>
      </w:pPr>
      <w:rPr>
        <w:rFonts w:ascii="Symbol" w:hAnsi="Symbol" w:hint="default"/>
      </w:rPr>
    </w:lvl>
    <w:lvl w:ilvl="7" w:tplc="08130003" w:tentative="1">
      <w:start w:val="1"/>
      <w:numFmt w:val="bullet"/>
      <w:lvlText w:val="o"/>
      <w:lvlJc w:val="left"/>
      <w:pPr>
        <w:ind w:left="8265" w:hanging="360"/>
      </w:pPr>
      <w:rPr>
        <w:rFonts w:ascii="Courier New" w:hAnsi="Courier New" w:cs="Courier New" w:hint="default"/>
      </w:rPr>
    </w:lvl>
    <w:lvl w:ilvl="8" w:tplc="08130005" w:tentative="1">
      <w:start w:val="1"/>
      <w:numFmt w:val="bullet"/>
      <w:lvlText w:val=""/>
      <w:lvlJc w:val="left"/>
      <w:pPr>
        <w:ind w:left="8985" w:hanging="360"/>
      </w:pPr>
      <w:rPr>
        <w:rFonts w:ascii="Wingdings" w:hAnsi="Wingdings" w:hint="default"/>
      </w:rPr>
    </w:lvl>
  </w:abstractNum>
  <w:abstractNum w:abstractNumId="14" w15:restartNumberingAfterBreak="0">
    <w:nsid w:val="3DF062BE"/>
    <w:multiLevelType w:val="multilevel"/>
    <w:tmpl w:val="A35C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A91825"/>
    <w:multiLevelType w:val="multilevel"/>
    <w:tmpl w:val="B352C0FC"/>
    <w:lvl w:ilvl="0">
      <w:start w:val="1"/>
      <w:numFmt w:val="decimal"/>
      <w:lvlText w:val="%1"/>
      <w:lvlJc w:val="left"/>
      <w:pPr>
        <w:ind w:left="284" w:hanging="284"/>
      </w:pPr>
      <w:rPr>
        <w:rFonts w:hint="default"/>
      </w:rPr>
    </w:lvl>
    <w:lvl w:ilvl="1">
      <w:start w:val="1"/>
      <w:numFmt w:val="decimal"/>
      <w:lvlText w:val="%1.%2"/>
      <w:lvlJc w:val="left"/>
      <w:pPr>
        <w:ind w:left="57" w:hanging="57"/>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FA7284E"/>
    <w:multiLevelType w:val="multilevel"/>
    <w:tmpl w:val="EA42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051D97"/>
    <w:multiLevelType w:val="multilevel"/>
    <w:tmpl w:val="A77CBBEA"/>
    <w:lvl w:ilvl="0">
      <w:start w:val="1"/>
      <w:numFmt w:val="decimal"/>
      <w:pStyle w:val="Kop5VEB"/>
      <w:lvlText w:val="%1."/>
      <w:lvlJc w:val="left"/>
      <w:pPr>
        <w:ind w:left="-1080" w:hanging="360"/>
      </w:pPr>
      <w:rPr>
        <w:rFonts w:hint="default"/>
      </w:rPr>
    </w:lvl>
    <w:lvl w:ilvl="1">
      <w:start w:val="1"/>
      <w:numFmt w:val="decimal"/>
      <w:lvlText w:val="%1.%2."/>
      <w:lvlJc w:val="left"/>
      <w:pPr>
        <w:ind w:left="-873" w:hanging="207"/>
      </w:pPr>
      <w:rPr>
        <w:rFonts w:hint="default"/>
      </w:rPr>
    </w:lvl>
    <w:lvl w:ilvl="2">
      <w:start w:val="1"/>
      <w:numFmt w:val="decimal"/>
      <w:lvlText w:val="%1.%2.%3."/>
      <w:lvlJc w:val="left"/>
      <w:pPr>
        <w:ind w:left="-216"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8" w:hanging="648"/>
      </w:pPr>
      <w:rPr>
        <w:rFonts w:hint="default"/>
      </w:rPr>
    </w:lvl>
    <w:lvl w:ilvl="4">
      <w:start w:val="1"/>
      <w:numFmt w:val="decimal"/>
      <w:pStyle w:val="Kop5VEB"/>
      <w:lvlText w:val="%1.%2.%3.%4.%5."/>
      <w:lvlJc w:val="left"/>
      <w:pPr>
        <w:ind w:left="567" w:hanging="567"/>
      </w:pPr>
      <w:rPr>
        <w:rFonts w:hint="default"/>
      </w:rPr>
    </w:lvl>
    <w:lvl w:ilvl="5">
      <w:start w:val="1"/>
      <w:numFmt w:val="decimal"/>
      <w:lvlText w:val="%1.%2.%3.%4.%5.%6."/>
      <w:lvlJc w:val="left"/>
      <w:pPr>
        <w:ind w:left="1296" w:hanging="936"/>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304" w:hanging="1224"/>
      </w:pPr>
      <w:rPr>
        <w:rFonts w:hint="default"/>
      </w:rPr>
    </w:lvl>
    <w:lvl w:ilvl="8">
      <w:start w:val="1"/>
      <w:numFmt w:val="decimal"/>
      <w:lvlText w:val="%1.%2.%3.%4.%5.%6.%7.%8.%9."/>
      <w:lvlJc w:val="left"/>
      <w:pPr>
        <w:ind w:left="2880" w:hanging="1440"/>
      </w:pPr>
      <w:rPr>
        <w:rFonts w:hint="default"/>
      </w:rPr>
    </w:lvl>
  </w:abstractNum>
  <w:abstractNum w:abstractNumId="18" w15:restartNumberingAfterBreak="0">
    <w:nsid w:val="4DBA0BE4"/>
    <w:multiLevelType w:val="hybridMultilevel"/>
    <w:tmpl w:val="84289CAC"/>
    <w:lvl w:ilvl="0" w:tplc="1A56D3D0">
      <w:start w:val="1"/>
      <w:numFmt w:val="decimal"/>
      <w:lvlText w:val="%1."/>
      <w:lvlJc w:val="left"/>
      <w:pPr>
        <w:ind w:left="720" w:hanging="360"/>
      </w:pPr>
      <w:rPr>
        <w:rFonts w:hint="default"/>
        <w:spacing w:val="-6"/>
        <w:w w:val="100"/>
        <w:lang w:val="nl-BE" w:eastAsia="nl-BE" w:bidi="nl-B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F011390"/>
    <w:multiLevelType w:val="multilevel"/>
    <w:tmpl w:val="6A5A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253EF5"/>
    <w:multiLevelType w:val="multilevel"/>
    <w:tmpl w:val="0E26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A82C02"/>
    <w:multiLevelType w:val="multilevel"/>
    <w:tmpl w:val="2452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B70328"/>
    <w:multiLevelType w:val="hybridMultilevel"/>
    <w:tmpl w:val="A5D203D6"/>
    <w:lvl w:ilvl="0" w:tplc="1A56D3D0">
      <w:start w:val="1"/>
      <w:numFmt w:val="decimal"/>
      <w:lvlText w:val="%1."/>
      <w:lvlJc w:val="left"/>
      <w:pPr>
        <w:ind w:left="720" w:hanging="360"/>
      </w:pPr>
      <w:rPr>
        <w:rFonts w:hint="default"/>
        <w:spacing w:val="-6"/>
        <w:w w:val="100"/>
        <w:lang w:val="nl-BE" w:eastAsia="nl-BE" w:bidi="nl-B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9294180"/>
    <w:multiLevelType w:val="hybridMultilevel"/>
    <w:tmpl w:val="4B36C56E"/>
    <w:lvl w:ilvl="0" w:tplc="090ED4E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6B3514"/>
    <w:multiLevelType w:val="multilevel"/>
    <w:tmpl w:val="FA88FC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76275D"/>
    <w:multiLevelType w:val="hybridMultilevel"/>
    <w:tmpl w:val="B00A1E92"/>
    <w:lvl w:ilvl="0" w:tplc="08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6255E6C"/>
    <w:multiLevelType w:val="multilevel"/>
    <w:tmpl w:val="196494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BF4A35"/>
    <w:multiLevelType w:val="multilevel"/>
    <w:tmpl w:val="277E56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F671D8"/>
    <w:multiLevelType w:val="hybridMultilevel"/>
    <w:tmpl w:val="EE8C12A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BFC78C1"/>
    <w:multiLevelType w:val="hybridMultilevel"/>
    <w:tmpl w:val="A60CB4B6"/>
    <w:lvl w:ilvl="0" w:tplc="305209E6">
      <w:numFmt w:val="bullet"/>
      <w:lvlText w:val="-"/>
      <w:lvlJc w:val="left"/>
      <w:pPr>
        <w:ind w:left="946" w:hanging="360"/>
      </w:pPr>
      <w:rPr>
        <w:rFonts w:ascii="Calibri" w:eastAsia="Calibri" w:hAnsi="Calibri" w:cs="Calibri" w:hint="default"/>
        <w:spacing w:val="-3"/>
        <w:w w:val="100"/>
        <w:sz w:val="24"/>
        <w:szCs w:val="24"/>
        <w:lang w:val="nl-BE" w:eastAsia="nl-BE" w:bidi="nl-BE"/>
      </w:rPr>
    </w:lvl>
    <w:lvl w:ilvl="1" w:tplc="1AC410AC">
      <w:numFmt w:val="bullet"/>
      <w:lvlText w:val="•"/>
      <w:lvlJc w:val="left"/>
      <w:pPr>
        <w:ind w:left="1832" w:hanging="360"/>
      </w:pPr>
      <w:rPr>
        <w:rFonts w:hint="default"/>
        <w:lang w:val="nl-BE" w:eastAsia="nl-BE" w:bidi="nl-BE"/>
      </w:rPr>
    </w:lvl>
    <w:lvl w:ilvl="2" w:tplc="1A9E7358">
      <w:numFmt w:val="bullet"/>
      <w:lvlText w:val="•"/>
      <w:lvlJc w:val="left"/>
      <w:pPr>
        <w:ind w:left="2725" w:hanging="360"/>
      </w:pPr>
      <w:rPr>
        <w:rFonts w:hint="default"/>
        <w:lang w:val="nl-BE" w:eastAsia="nl-BE" w:bidi="nl-BE"/>
      </w:rPr>
    </w:lvl>
    <w:lvl w:ilvl="3" w:tplc="92BCA7C0">
      <w:numFmt w:val="bullet"/>
      <w:lvlText w:val="•"/>
      <w:lvlJc w:val="left"/>
      <w:pPr>
        <w:ind w:left="3617" w:hanging="360"/>
      </w:pPr>
      <w:rPr>
        <w:rFonts w:hint="default"/>
        <w:lang w:val="nl-BE" w:eastAsia="nl-BE" w:bidi="nl-BE"/>
      </w:rPr>
    </w:lvl>
    <w:lvl w:ilvl="4" w:tplc="08B68C7E">
      <w:numFmt w:val="bullet"/>
      <w:lvlText w:val="•"/>
      <w:lvlJc w:val="left"/>
      <w:pPr>
        <w:ind w:left="4510" w:hanging="360"/>
      </w:pPr>
      <w:rPr>
        <w:rFonts w:hint="default"/>
        <w:lang w:val="nl-BE" w:eastAsia="nl-BE" w:bidi="nl-BE"/>
      </w:rPr>
    </w:lvl>
    <w:lvl w:ilvl="5" w:tplc="41B4FAFE">
      <w:numFmt w:val="bullet"/>
      <w:lvlText w:val="•"/>
      <w:lvlJc w:val="left"/>
      <w:pPr>
        <w:ind w:left="5403" w:hanging="360"/>
      </w:pPr>
      <w:rPr>
        <w:rFonts w:hint="default"/>
        <w:lang w:val="nl-BE" w:eastAsia="nl-BE" w:bidi="nl-BE"/>
      </w:rPr>
    </w:lvl>
    <w:lvl w:ilvl="6" w:tplc="6AF47926">
      <w:numFmt w:val="bullet"/>
      <w:lvlText w:val="•"/>
      <w:lvlJc w:val="left"/>
      <w:pPr>
        <w:ind w:left="6295" w:hanging="360"/>
      </w:pPr>
      <w:rPr>
        <w:rFonts w:hint="default"/>
        <w:lang w:val="nl-BE" w:eastAsia="nl-BE" w:bidi="nl-BE"/>
      </w:rPr>
    </w:lvl>
    <w:lvl w:ilvl="7" w:tplc="46B27484">
      <w:numFmt w:val="bullet"/>
      <w:lvlText w:val="•"/>
      <w:lvlJc w:val="left"/>
      <w:pPr>
        <w:ind w:left="7188" w:hanging="360"/>
      </w:pPr>
      <w:rPr>
        <w:rFonts w:hint="default"/>
        <w:lang w:val="nl-BE" w:eastAsia="nl-BE" w:bidi="nl-BE"/>
      </w:rPr>
    </w:lvl>
    <w:lvl w:ilvl="8" w:tplc="807EC4A8">
      <w:numFmt w:val="bullet"/>
      <w:lvlText w:val="•"/>
      <w:lvlJc w:val="left"/>
      <w:pPr>
        <w:ind w:left="8081" w:hanging="360"/>
      </w:pPr>
      <w:rPr>
        <w:rFonts w:hint="default"/>
        <w:lang w:val="nl-BE" w:eastAsia="nl-BE" w:bidi="nl-BE"/>
      </w:rPr>
    </w:lvl>
  </w:abstractNum>
  <w:abstractNum w:abstractNumId="30" w15:restartNumberingAfterBreak="0">
    <w:nsid w:val="6C927531"/>
    <w:multiLevelType w:val="hybridMultilevel"/>
    <w:tmpl w:val="73CE2DDE"/>
    <w:lvl w:ilvl="0" w:tplc="202A3E96">
      <w:start w:val="1"/>
      <w:numFmt w:val="decimal"/>
      <w:lvlText w:val="%1."/>
      <w:lvlJc w:val="left"/>
      <w:pPr>
        <w:ind w:left="834" w:hanging="360"/>
      </w:pPr>
      <w:rPr>
        <w:rFonts w:ascii="Calibri" w:eastAsia="Calibri" w:hAnsi="Calibri" w:cs="Calibri" w:hint="default"/>
        <w:b/>
        <w:bCs/>
        <w:color w:val="006DE6"/>
        <w:spacing w:val="-1"/>
        <w:w w:val="100"/>
        <w:sz w:val="28"/>
        <w:szCs w:val="28"/>
        <w:lang w:val="nl-BE" w:eastAsia="nl-BE" w:bidi="nl-BE"/>
      </w:rPr>
    </w:lvl>
    <w:lvl w:ilvl="1" w:tplc="662AF67A">
      <w:start w:val="1"/>
      <w:numFmt w:val="lowerLetter"/>
      <w:lvlText w:val="%2)"/>
      <w:lvlJc w:val="left"/>
      <w:pPr>
        <w:ind w:left="946" w:hanging="360"/>
      </w:pPr>
      <w:rPr>
        <w:rFonts w:ascii="Calibri" w:eastAsia="Calibri" w:hAnsi="Calibri" w:cs="Calibri" w:hint="default"/>
        <w:i/>
        <w:color w:val="006FC0"/>
        <w:spacing w:val="-1"/>
        <w:w w:val="98"/>
        <w:sz w:val="22"/>
        <w:szCs w:val="22"/>
        <w:lang w:val="nl-BE" w:eastAsia="nl-BE" w:bidi="nl-BE"/>
      </w:rPr>
    </w:lvl>
    <w:lvl w:ilvl="2" w:tplc="2F7AD144">
      <w:numFmt w:val="bullet"/>
      <w:lvlText w:val="•"/>
      <w:lvlJc w:val="left"/>
      <w:pPr>
        <w:ind w:left="1931" w:hanging="360"/>
      </w:pPr>
      <w:rPr>
        <w:rFonts w:hint="default"/>
        <w:lang w:val="nl-BE" w:eastAsia="nl-BE" w:bidi="nl-BE"/>
      </w:rPr>
    </w:lvl>
    <w:lvl w:ilvl="3" w:tplc="B36269AC">
      <w:numFmt w:val="bullet"/>
      <w:lvlText w:val="•"/>
      <w:lvlJc w:val="left"/>
      <w:pPr>
        <w:ind w:left="2923" w:hanging="360"/>
      </w:pPr>
      <w:rPr>
        <w:rFonts w:hint="default"/>
        <w:lang w:val="nl-BE" w:eastAsia="nl-BE" w:bidi="nl-BE"/>
      </w:rPr>
    </w:lvl>
    <w:lvl w:ilvl="4" w:tplc="4F9A6148">
      <w:numFmt w:val="bullet"/>
      <w:lvlText w:val="•"/>
      <w:lvlJc w:val="left"/>
      <w:pPr>
        <w:ind w:left="3915" w:hanging="360"/>
      </w:pPr>
      <w:rPr>
        <w:rFonts w:hint="default"/>
        <w:lang w:val="nl-BE" w:eastAsia="nl-BE" w:bidi="nl-BE"/>
      </w:rPr>
    </w:lvl>
    <w:lvl w:ilvl="5" w:tplc="6CDEDEC8">
      <w:numFmt w:val="bullet"/>
      <w:lvlText w:val="•"/>
      <w:lvlJc w:val="left"/>
      <w:pPr>
        <w:ind w:left="4907" w:hanging="360"/>
      </w:pPr>
      <w:rPr>
        <w:rFonts w:hint="default"/>
        <w:lang w:val="nl-BE" w:eastAsia="nl-BE" w:bidi="nl-BE"/>
      </w:rPr>
    </w:lvl>
    <w:lvl w:ilvl="6" w:tplc="512C8CB6">
      <w:numFmt w:val="bullet"/>
      <w:lvlText w:val="•"/>
      <w:lvlJc w:val="left"/>
      <w:pPr>
        <w:ind w:left="5899" w:hanging="360"/>
      </w:pPr>
      <w:rPr>
        <w:rFonts w:hint="default"/>
        <w:lang w:val="nl-BE" w:eastAsia="nl-BE" w:bidi="nl-BE"/>
      </w:rPr>
    </w:lvl>
    <w:lvl w:ilvl="7" w:tplc="B2725FB0">
      <w:numFmt w:val="bullet"/>
      <w:lvlText w:val="•"/>
      <w:lvlJc w:val="left"/>
      <w:pPr>
        <w:ind w:left="6890" w:hanging="360"/>
      </w:pPr>
      <w:rPr>
        <w:rFonts w:hint="default"/>
        <w:lang w:val="nl-BE" w:eastAsia="nl-BE" w:bidi="nl-BE"/>
      </w:rPr>
    </w:lvl>
    <w:lvl w:ilvl="8" w:tplc="7F08C8C4">
      <w:numFmt w:val="bullet"/>
      <w:lvlText w:val="•"/>
      <w:lvlJc w:val="left"/>
      <w:pPr>
        <w:ind w:left="7882" w:hanging="360"/>
      </w:pPr>
      <w:rPr>
        <w:rFonts w:hint="default"/>
        <w:lang w:val="nl-BE" w:eastAsia="nl-BE" w:bidi="nl-BE"/>
      </w:rPr>
    </w:lvl>
  </w:abstractNum>
  <w:abstractNum w:abstractNumId="31" w15:restartNumberingAfterBreak="0">
    <w:nsid w:val="79336CB3"/>
    <w:multiLevelType w:val="multilevel"/>
    <w:tmpl w:val="BA8A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B259C3"/>
    <w:multiLevelType w:val="multilevel"/>
    <w:tmpl w:val="87ECD5F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7"/>
  </w:num>
  <w:num w:numId="2">
    <w:abstractNumId w:val="15"/>
  </w:num>
  <w:num w:numId="3">
    <w:abstractNumId w:val="11"/>
  </w:num>
  <w:num w:numId="4">
    <w:abstractNumId w:val="30"/>
  </w:num>
  <w:num w:numId="5">
    <w:abstractNumId w:val="1"/>
  </w:num>
  <w:num w:numId="6">
    <w:abstractNumId w:val="29"/>
  </w:num>
  <w:num w:numId="7">
    <w:abstractNumId w:val="25"/>
  </w:num>
  <w:num w:numId="8">
    <w:abstractNumId w:val="12"/>
  </w:num>
  <w:num w:numId="9">
    <w:abstractNumId w:val="28"/>
  </w:num>
  <w:num w:numId="10">
    <w:abstractNumId w:val="0"/>
  </w:num>
  <w:num w:numId="11">
    <w:abstractNumId w:val="18"/>
  </w:num>
  <w:num w:numId="12">
    <w:abstractNumId w:val="23"/>
  </w:num>
  <w:num w:numId="13">
    <w:abstractNumId w:val="19"/>
  </w:num>
  <w:num w:numId="14">
    <w:abstractNumId w:val="2"/>
  </w:num>
  <w:num w:numId="15">
    <w:abstractNumId w:val="32"/>
  </w:num>
  <w:num w:numId="16">
    <w:abstractNumId w:val="7"/>
  </w:num>
  <w:num w:numId="17">
    <w:abstractNumId w:val="27"/>
  </w:num>
  <w:num w:numId="18">
    <w:abstractNumId w:val="8"/>
  </w:num>
  <w:num w:numId="19">
    <w:abstractNumId w:val="13"/>
  </w:num>
  <w:num w:numId="20">
    <w:abstractNumId w:val="6"/>
  </w:num>
  <w:num w:numId="21">
    <w:abstractNumId w:val="4"/>
  </w:num>
  <w:num w:numId="22">
    <w:abstractNumId w:val="14"/>
  </w:num>
  <w:num w:numId="23">
    <w:abstractNumId w:val="20"/>
  </w:num>
  <w:num w:numId="24">
    <w:abstractNumId w:val="21"/>
  </w:num>
  <w:num w:numId="25">
    <w:abstractNumId w:val="10"/>
  </w:num>
  <w:num w:numId="26">
    <w:abstractNumId w:val="31"/>
  </w:num>
  <w:num w:numId="27">
    <w:abstractNumId w:val="5"/>
  </w:num>
  <w:num w:numId="28">
    <w:abstractNumId w:val="26"/>
  </w:num>
  <w:num w:numId="29">
    <w:abstractNumId w:val="24"/>
  </w:num>
  <w:num w:numId="30">
    <w:abstractNumId w:val="16"/>
  </w:num>
  <w:num w:numId="31">
    <w:abstractNumId w:val="9"/>
  </w:num>
  <w:num w:numId="32">
    <w:abstractNumId w:val="22"/>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2CC"/>
    <w:rsid w:val="00036660"/>
    <w:rsid w:val="000C0AF8"/>
    <w:rsid w:val="000C13D0"/>
    <w:rsid w:val="000E4EE1"/>
    <w:rsid w:val="00104FF1"/>
    <w:rsid w:val="00114593"/>
    <w:rsid w:val="001460AB"/>
    <w:rsid w:val="001572CC"/>
    <w:rsid w:val="00190F37"/>
    <w:rsid w:val="001B7EBB"/>
    <w:rsid w:val="001C7485"/>
    <w:rsid w:val="001D01DD"/>
    <w:rsid w:val="001E77D3"/>
    <w:rsid w:val="00222A3A"/>
    <w:rsid w:val="002236C1"/>
    <w:rsid w:val="002E6281"/>
    <w:rsid w:val="002E6823"/>
    <w:rsid w:val="003159A7"/>
    <w:rsid w:val="00392413"/>
    <w:rsid w:val="003D57B0"/>
    <w:rsid w:val="003E0DA2"/>
    <w:rsid w:val="003E2328"/>
    <w:rsid w:val="003F00D8"/>
    <w:rsid w:val="003F10F7"/>
    <w:rsid w:val="003F2B80"/>
    <w:rsid w:val="004F08C7"/>
    <w:rsid w:val="0051680B"/>
    <w:rsid w:val="00557CAF"/>
    <w:rsid w:val="00563945"/>
    <w:rsid w:val="00565536"/>
    <w:rsid w:val="00596E7A"/>
    <w:rsid w:val="005A34AD"/>
    <w:rsid w:val="005B1BA9"/>
    <w:rsid w:val="005C7FF9"/>
    <w:rsid w:val="005F19D1"/>
    <w:rsid w:val="00601C52"/>
    <w:rsid w:val="0061177F"/>
    <w:rsid w:val="00621698"/>
    <w:rsid w:val="00627FB6"/>
    <w:rsid w:val="00633144"/>
    <w:rsid w:val="00644847"/>
    <w:rsid w:val="00647D19"/>
    <w:rsid w:val="00673467"/>
    <w:rsid w:val="00695268"/>
    <w:rsid w:val="006C2B58"/>
    <w:rsid w:val="0070639C"/>
    <w:rsid w:val="00716468"/>
    <w:rsid w:val="0078236A"/>
    <w:rsid w:val="007A6134"/>
    <w:rsid w:val="007C7A61"/>
    <w:rsid w:val="008133DC"/>
    <w:rsid w:val="00861F9D"/>
    <w:rsid w:val="00893FBC"/>
    <w:rsid w:val="008A1218"/>
    <w:rsid w:val="008C77CB"/>
    <w:rsid w:val="008E1D9B"/>
    <w:rsid w:val="008E3F8E"/>
    <w:rsid w:val="008F7B38"/>
    <w:rsid w:val="009250C0"/>
    <w:rsid w:val="00931440"/>
    <w:rsid w:val="0099467B"/>
    <w:rsid w:val="00997E0D"/>
    <w:rsid w:val="009C5529"/>
    <w:rsid w:val="009E4499"/>
    <w:rsid w:val="00A06969"/>
    <w:rsid w:val="00A27ABF"/>
    <w:rsid w:val="00A33A96"/>
    <w:rsid w:val="00A46235"/>
    <w:rsid w:val="00AF01AD"/>
    <w:rsid w:val="00B131DC"/>
    <w:rsid w:val="00B23E9C"/>
    <w:rsid w:val="00B840F9"/>
    <w:rsid w:val="00BB372A"/>
    <w:rsid w:val="00BB610D"/>
    <w:rsid w:val="00C04836"/>
    <w:rsid w:val="00C118E3"/>
    <w:rsid w:val="00C22E13"/>
    <w:rsid w:val="00C42CB2"/>
    <w:rsid w:val="00C46CB7"/>
    <w:rsid w:val="00C65DE1"/>
    <w:rsid w:val="00C71E08"/>
    <w:rsid w:val="00C900B9"/>
    <w:rsid w:val="00D173DA"/>
    <w:rsid w:val="00D82890"/>
    <w:rsid w:val="00DA29A3"/>
    <w:rsid w:val="00DC4A4E"/>
    <w:rsid w:val="00DD26D1"/>
    <w:rsid w:val="00DD4377"/>
    <w:rsid w:val="00DD66AE"/>
    <w:rsid w:val="00DE146B"/>
    <w:rsid w:val="00E069D3"/>
    <w:rsid w:val="00E12A15"/>
    <w:rsid w:val="00E83601"/>
    <w:rsid w:val="00E967D9"/>
    <w:rsid w:val="00EC5DFE"/>
    <w:rsid w:val="00ED01A2"/>
    <w:rsid w:val="00EE6E4C"/>
    <w:rsid w:val="00EF3D66"/>
    <w:rsid w:val="00F01564"/>
    <w:rsid w:val="00F15DDC"/>
    <w:rsid w:val="00F24434"/>
    <w:rsid w:val="00F35B75"/>
    <w:rsid w:val="00F6319C"/>
    <w:rsid w:val="00F762DF"/>
    <w:rsid w:val="00F85A58"/>
    <w:rsid w:val="00F8749B"/>
    <w:rsid w:val="00FB1D4E"/>
    <w:rsid w:val="00FD13F4"/>
    <w:rsid w:val="00FD71B1"/>
    <w:rsid w:val="00FE0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228CB"/>
  <w15:chartTrackingRefBased/>
  <w15:docId w15:val="{D29B9A43-3D28-4E0D-B9FC-810855DA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VEB Body"/>
    <w:qFormat/>
    <w:rsid w:val="00B131DC"/>
    <w:pPr>
      <w:spacing w:after="240"/>
    </w:pPr>
    <w:rPr>
      <w:rFonts w:ascii="Calibri" w:hAnsi="Calibri"/>
      <w:sz w:val="22"/>
    </w:rPr>
  </w:style>
  <w:style w:type="paragraph" w:styleId="Kop1">
    <w:name w:val="heading 1"/>
    <w:aliases w:val="Kop 1 VEB"/>
    <w:basedOn w:val="Standaard"/>
    <w:next w:val="Standaard"/>
    <w:link w:val="Kop1Char"/>
    <w:uiPriority w:val="9"/>
    <w:qFormat/>
    <w:rsid w:val="008133DC"/>
    <w:pPr>
      <w:keepNext/>
      <w:keepLines/>
      <w:numPr>
        <w:numId w:val="3"/>
      </w:numPr>
      <w:spacing w:before="360"/>
      <w:outlineLvl w:val="0"/>
    </w:pPr>
    <w:rPr>
      <w:rFonts w:eastAsiaTheme="majorEastAsia" w:cstheme="majorBidi"/>
      <w:b/>
      <w:color w:val="18254E"/>
      <w:sz w:val="32"/>
      <w:szCs w:val="32"/>
      <w:lang w:val="nl-BE"/>
    </w:rPr>
  </w:style>
  <w:style w:type="paragraph" w:styleId="Kop2">
    <w:name w:val="heading 2"/>
    <w:aliases w:val="Kop 2 VEB"/>
    <w:basedOn w:val="Kop1"/>
    <w:next w:val="Standaard"/>
    <w:link w:val="Kop2Char"/>
    <w:uiPriority w:val="9"/>
    <w:unhideWhenUsed/>
    <w:qFormat/>
    <w:rsid w:val="008133DC"/>
    <w:pPr>
      <w:numPr>
        <w:ilvl w:val="1"/>
      </w:numPr>
      <w:outlineLvl w:val="1"/>
    </w:pPr>
    <w:rPr>
      <w:sz w:val="28"/>
      <w:szCs w:val="28"/>
    </w:rPr>
  </w:style>
  <w:style w:type="paragraph" w:styleId="Kop3">
    <w:name w:val="heading 3"/>
    <w:aliases w:val="VEB Footer"/>
    <w:next w:val="Standaard"/>
    <w:link w:val="Kop3Char"/>
    <w:uiPriority w:val="9"/>
    <w:unhideWhenUsed/>
    <w:rsid w:val="00695268"/>
    <w:pPr>
      <w:outlineLvl w:val="2"/>
    </w:pPr>
    <w:rPr>
      <w:rFonts w:ascii="Calibri" w:hAnsi="Calibri"/>
      <w:b/>
      <w:color w:val="18254E"/>
      <w:sz w:val="16"/>
    </w:rPr>
  </w:style>
  <w:style w:type="paragraph" w:styleId="Kop4">
    <w:name w:val="heading 4"/>
    <w:basedOn w:val="Standaard"/>
    <w:next w:val="Standaard"/>
    <w:link w:val="Kop4Char"/>
    <w:uiPriority w:val="9"/>
    <w:unhideWhenUsed/>
    <w:rsid w:val="008133D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8133DC"/>
    <w:pPr>
      <w:keepNext/>
      <w:keepLines/>
      <w:numPr>
        <w:ilvl w:val="4"/>
        <w:numId w:val="3"/>
      </w:numPr>
      <w:spacing w:before="12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8133D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133D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133D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133D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42CB2"/>
    <w:pPr>
      <w:tabs>
        <w:tab w:val="center" w:pos="4680"/>
        <w:tab w:val="right" w:pos="9360"/>
      </w:tabs>
    </w:pPr>
  </w:style>
  <w:style w:type="character" w:customStyle="1" w:styleId="KoptekstChar">
    <w:name w:val="Koptekst Char"/>
    <w:basedOn w:val="Standaardalinea-lettertype"/>
    <w:link w:val="Koptekst"/>
    <w:uiPriority w:val="99"/>
    <w:rsid w:val="00C42CB2"/>
  </w:style>
  <w:style w:type="paragraph" w:styleId="Voettekst">
    <w:name w:val="footer"/>
    <w:basedOn w:val="Standaard"/>
    <w:link w:val="VoettekstChar"/>
    <w:uiPriority w:val="99"/>
    <w:unhideWhenUsed/>
    <w:rsid w:val="00C42CB2"/>
    <w:pPr>
      <w:tabs>
        <w:tab w:val="center" w:pos="4680"/>
        <w:tab w:val="right" w:pos="9360"/>
      </w:tabs>
    </w:pPr>
  </w:style>
  <w:style w:type="character" w:customStyle="1" w:styleId="VoettekstChar">
    <w:name w:val="Voettekst Char"/>
    <w:basedOn w:val="Standaardalinea-lettertype"/>
    <w:link w:val="Voettekst"/>
    <w:uiPriority w:val="99"/>
    <w:rsid w:val="00C42CB2"/>
  </w:style>
  <w:style w:type="paragraph" w:styleId="Titel">
    <w:name w:val="Title"/>
    <w:aliases w:val="VEB Titel"/>
    <w:basedOn w:val="Standaard"/>
    <w:next w:val="Standaard"/>
    <w:link w:val="TitelChar"/>
    <w:uiPriority w:val="10"/>
    <w:qFormat/>
    <w:rsid w:val="003F10F7"/>
    <w:pPr>
      <w:contextualSpacing/>
    </w:pPr>
    <w:rPr>
      <w:rFonts w:eastAsiaTheme="majorEastAsia" w:cs="Times New Roman (Headings CS)"/>
      <w:b/>
      <w:color w:val="18254E"/>
      <w:kern w:val="28"/>
      <w:sz w:val="40"/>
      <w:szCs w:val="56"/>
    </w:rPr>
  </w:style>
  <w:style w:type="character" w:customStyle="1" w:styleId="TitelChar">
    <w:name w:val="Titel Char"/>
    <w:aliases w:val="VEB Titel Char"/>
    <w:basedOn w:val="Standaardalinea-lettertype"/>
    <w:link w:val="Titel"/>
    <w:uiPriority w:val="10"/>
    <w:rsid w:val="003F10F7"/>
    <w:rPr>
      <w:rFonts w:ascii="Calibri" w:eastAsiaTheme="majorEastAsia" w:hAnsi="Calibri" w:cs="Times New Roman (Headings CS)"/>
      <w:b/>
      <w:color w:val="18254E"/>
      <w:kern w:val="28"/>
      <w:sz w:val="40"/>
      <w:szCs w:val="56"/>
    </w:rPr>
  </w:style>
  <w:style w:type="paragraph" w:styleId="Ondertitel">
    <w:name w:val="Subtitle"/>
    <w:aliases w:val="VEB Bold"/>
    <w:basedOn w:val="Standaard"/>
    <w:next w:val="Standaard"/>
    <w:link w:val="OndertitelChar"/>
    <w:uiPriority w:val="11"/>
    <w:qFormat/>
    <w:rsid w:val="003F10F7"/>
    <w:rPr>
      <w:b/>
      <w:color w:val="404040" w:themeColor="text1" w:themeTint="BF"/>
    </w:rPr>
  </w:style>
  <w:style w:type="character" w:customStyle="1" w:styleId="OndertitelChar">
    <w:name w:val="Ondertitel Char"/>
    <w:aliases w:val="VEB Bold Char"/>
    <w:basedOn w:val="Standaardalinea-lettertype"/>
    <w:link w:val="Ondertitel"/>
    <w:uiPriority w:val="11"/>
    <w:rsid w:val="003F10F7"/>
    <w:rPr>
      <w:rFonts w:ascii="Calibri" w:hAnsi="Calibri"/>
      <w:b/>
      <w:color w:val="404040" w:themeColor="text1" w:themeTint="BF"/>
      <w:sz w:val="22"/>
    </w:rPr>
  </w:style>
  <w:style w:type="character" w:customStyle="1" w:styleId="Kop1Char">
    <w:name w:val="Kop 1 Char"/>
    <w:aliases w:val="Kop 1 VEB Char"/>
    <w:basedOn w:val="Standaardalinea-lettertype"/>
    <w:link w:val="Kop1"/>
    <w:uiPriority w:val="9"/>
    <w:rsid w:val="00E12A15"/>
    <w:rPr>
      <w:rFonts w:ascii="Calibri" w:eastAsiaTheme="majorEastAsia" w:hAnsi="Calibri" w:cstheme="majorBidi"/>
      <w:b/>
      <w:color w:val="18254E"/>
      <w:sz w:val="32"/>
      <w:szCs w:val="32"/>
      <w:lang w:val="nl-BE"/>
    </w:rPr>
  </w:style>
  <w:style w:type="paragraph" w:styleId="Lijstalinea">
    <w:name w:val="List Paragraph"/>
    <w:basedOn w:val="Standaard"/>
    <w:uiPriority w:val="1"/>
    <w:qFormat/>
    <w:rsid w:val="003F10F7"/>
    <w:pPr>
      <w:ind w:left="720"/>
      <w:contextualSpacing/>
    </w:pPr>
  </w:style>
  <w:style w:type="character" w:styleId="Subtielebenadrukking">
    <w:name w:val="Subtle Emphasis"/>
    <w:basedOn w:val="Standaardalinea-lettertype"/>
    <w:uiPriority w:val="19"/>
    <w:rsid w:val="00695268"/>
    <w:rPr>
      <w:i/>
      <w:iCs/>
    </w:rPr>
  </w:style>
  <w:style w:type="character" w:styleId="Zwaar">
    <w:name w:val="Strong"/>
    <w:basedOn w:val="Standaardalinea-lettertype"/>
    <w:uiPriority w:val="22"/>
    <w:rsid w:val="00695268"/>
    <w:rPr>
      <w:b/>
      <w:bCs/>
    </w:rPr>
  </w:style>
  <w:style w:type="character" w:customStyle="1" w:styleId="Kop2Char">
    <w:name w:val="Kop 2 Char"/>
    <w:aliases w:val="Kop 2 VEB Char"/>
    <w:basedOn w:val="Standaardalinea-lettertype"/>
    <w:link w:val="Kop2"/>
    <w:uiPriority w:val="9"/>
    <w:rsid w:val="008133DC"/>
    <w:rPr>
      <w:rFonts w:ascii="Calibri" w:eastAsiaTheme="majorEastAsia" w:hAnsi="Calibri" w:cstheme="majorBidi"/>
      <w:b/>
      <w:color w:val="18254E"/>
      <w:sz w:val="28"/>
      <w:szCs w:val="28"/>
      <w:lang w:val="nl-BE"/>
    </w:rPr>
  </w:style>
  <w:style w:type="character" w:customStyle="1" w:styleId="Kop3Char">
    <w:name w:val="Kop 3 Char"/>
    <w:aliases w:val="VEB Footer Char"/>
    <w:basedOn w:val="Standaardalinea-lettertype"/>
    <w:link w:val="Kop3"/>
    <w:uiPriority w:val="9"/>
    <w:rsid w:val="00695268"/>
    <w:rPr>
      <w:rFonts w:ascii="Calibri" w:hAnsi="Calibri"/>
      <w:b/>
      <w:color w:val="18254E"/>
      <w:sz w:val="16"/>
    </w:rPr>
  </w:style>
  <w:style w:type="paragraph" w:customStyle="1" w:styleId="Voettekst1">
    <w:name w:val="Voettekst1"/>
    <w:qFormat/>
    <w:rsid w:val="00565536"/>
    <w:rPr>
      <w:rFonts w:ascii="Calibri" w:hAnsi="Calibri"/>
      <w:b/>
      <w:noProof/>
      <w:color w:val="18254E"/>
      <w:sz w:val="16"/>
    </w:rPr>
  </w:style>
  <w:style w:type="paragraph" w:customStyle="1" w:styleId="Stijl1">
    <w:name w:val="Stijl1"/>
    <w:basedOn w:val="Kop3"/>
    <w:next w:val="Standaard"/>
    <w:rsid w:val="00565536"/>
    <w:rPr>
      <w:sz w:val="24"/>
      <w:lang w:val="nl-BE"/>
    </w:rPr>
  </w:style>
  <w:style w:type="paragraph" w:customStyle="1" w:styleId="Kop3VEB">
    <w:name w:val="Kop 3 VEB"/>
    <w:basedOn w:val="Kop3"/>
    <w:qFormat/>
    <w:rsid w:val="008133DC"/>
    <w:pPr>
      <w:numPr>
        <w:ilvl w:val="2"/>
        <w:numId w:val="3"/>
      </w:numPr>
      <w:spacing w:before="240" w:after="240"/>
    </w:pPr>
    <w:rPr>
      <w:sz w:val="24"/>
    </w:rPr>
  </w:style>
  <w:style w:type="paragraph" w:customStyle="1" w:styleId="Kop5VEB">
    <w:name w:val="Kop 5 VEB"/>
    <w:next w:val="Standaard"/>
    <w:qFormat/>
    <w:rsid w:val="008133DC"/>
    <w:pPr>
      <w:numPr>
        <w:ilvl w:val="4"/>
        <w:numId w:val="1"/>
      </w:numPr>
      <w:spacing w:after="120"/>
    </w:pPr>
    <w:rPr>
      <w:rFonts w:ascii="Calibri" w:hAnsi="Calibri"/>
      <w:i/>
      <w:color w:val="18254E"/>
      <w:sz w:val="18"/>
      <w:szCs w:val="22"/>
      <w:lang w:val="nl-BE"/>
    </w:rPr>
  </w:style>
  <w:style w:type="paragraph" w:customStyle="1" w:styleId="Kop4VEB">
    <w:name w:val="Kop 4 VEB"/>
    <w:basedOn w:val="Kop4"/>
    <w:next w:val="Standaard"/>
    <w:qFormat/>
    <w:rsid w:val="002236C1"/>
    <w:pPr>
      <w:numPr>
        <w:numId w:val="3"/>
      </w:numPr>
      <w:spacing w:before="120" w:after="240"/>
    </w:pPr>
    <w:rPr>
      <w:rFonts w:ascii="Calibri" w:hAnsi="Calibri"/>
      <w:i w:val="0"/>
      <w:color w:val="1F274C"/>
      <w:sz w:val="24"/>
    </w:rPr>
  </w:style>
  <w:style w:type="paragraph" w:styleId="Kopvaninhoudsopgave">
    <w:name w:val="TOC Heading"/>
    <w:basedOn w:val="Kop1"/>
    <w:next w:val="Standaard"/>
    <w:uiPriority w:val="39"/>
    <w:unhideWhenUsed/>
    <w:qFormat/>
    <w:rsid w:val="001B7EBB"/>
    <w:pPr>
      <w:numPr>
        <w:numId w:val="0"/>
      </w:numPr>
      <w:spacing w:before="240" w:after="0" w:line="259" w:lineRule="auto"/>
      <w:outlineLvl w:val="9"/>
    </w:pPr>
    <w:rPr>
      <w:rFonts w:asciiTheme="majorHAnsi" w:hAnsiTheme="majorHAnsi"/>
      <w:b w:val="0"/>
      <w:color w:val="2F5496" w:themeColor="accent1" w:themeShade="BF"/>
      <w:lang w:eastAsia="nl-BE"/>
    </w:rPr>
  </w:style>
  <w:style w:type="paragraph" w:styleId="Inhopg1">
    <w:name w:val="toc 1"/>
    <w:basedOn w:val="Standaard"/>
    <w:next w:val="Standaard"/>
    <w:autoRedefine/>
    <w:uiPriority w:val="39"/>
    <w:unhideWhenUsed/>
    <w:rsid w:val="001B7EBB"/>
    <w:pPr>
      <w:spacing w:after="100"/>
    </w:pPr>
  </w:style>
  <w:style w:type="paragraph" w:styleId="Inhopg2">
    <w:name w:val="toc 2"/>
    <w:basedOn w:val="Standaard"/>
    <w:next w:val="Standaard"/>
    <w:autoRedefine/>
    <w:uiPriority w:val="39"/>
    <w:unhideWhenUsed/>
    <w:rsid w:val="001B7EBB"/>
    <w:pPr>
      <w:spacing w:after="100"/>
      <w:ind w:left="220"/>
    </w:pPr>
  </w:style>
  <w:style w:type="paragraph" w:styleId="Inhopg3">
    <w:name w:val="toc 3"/>
    <w:basedOn w:val="Standaard"/>
    <w:next w:val="Standaard"/>
    <w:autoRedefine/>
    <w:uiPriority w:val="39"/>
    <w:unhideWhenUsed/>
    <w:rsid w:val="001B7EBB"/>
    <w:pPr>
      <w:spacing w:after="100"/>
      <w:ind w:left="440"/>
    </w:pPr>
  </w:style>
  <w:style w:type="character" w:styleId="Hyperlink">
    <w:name w:val="Hyperlink"/>
    <w:basedOn w:val="Standaardalinea-lettertype"/>
    <w:uiPriority w:val="99"/>
    <w:unhideWhenUsed/>
    <w:rsid w:val="001B7EBB"/>
    <w:rPr>
      <w:color w:val="0563C1" w:themeColor="hyperlink"/>
      <w:u w:val="single"/>
    </w:rPr>
  </w:style>
  <w:style w:type="character" w:customStyle="1" w:styleId="Kop4Char">
    <w:name w:val="Kop 4 Char"/>
    <w:basedOn w:val="Standaardalinea-lettertype"/>
    <w:link w:val="Kop4"/>
    <w:uiPriority w:val="9"/>
    <w:rsid w:val="001B7EBB"/>
    <w:rPr>
      <w:rFonts w:asciiTheme="majorHAnsi" w:eastAsiaTheme="majorEastAsia" w:hAnsiTheme="majorHAnsi" w:cstheme="majorBidi"/>
      <w:i/>
      <w:iCs/>
      <w:color w:val="2F5496" w:themeColor="accent1" w:themeShade="BF"/>
      <w:sz w:val="22"/>
    </w:rPr>
  </w:style>
  <w:style w:type="character" w:customStyle="1" w:styleId="Kop5Char">
    <w:name w:val="Kop 5 Char"/>
    <w:basedOn w:val="Standaardalinea-lettertype"/>
    <w:link w:val="Kop5"/>
    <w:uiPriority w:val="9"/>
    <w:rsid w:val="007C7A61"/>
    <w:rPr>
      <w:rFonts w:asciiTheme="majorHAnsi" w:eastAsiaTheme="majorEastAsia" w:hAnsiTheme="majorHAnsi" w:cstheme="majorBidi"/>
      <w:color w:val="2F5496" w:themeColor="accent1" w:themeShade="BF"/>
      <w:sz w:val="22"/>
    </w:rPr>
  </w:style>
  <w:style w:type="character" w:customStyle="1" w:styleId="Kop6Char">
    <w:name w:val="Kop 6 Char"/>
    <w:basedOn w:val="Standaardalinea-lettertype"/>
    <w:link w:val="Kop6"/>
    <w:uiPriority w:val="9"/>
    <w:rsid w:val="001B7EBB"/>
    <w:rPr>
      <w:rFonts w:asciiTheme="majorHAnsi" w:eastAsiaTheme="majorEastAsia" w:hAnsiTheme="majorHAnsi" w:cstheme="majorBidi"/>
      <w:color w:val="1F3763" w:themeColor="accent1" w:themeShade="7F"/>
      <w:sz w:val="22"/>
    </w:rPr>
  </w:style>
  <w:style w:type="character" w:customStyle="1" w:styleId="Kop7Char">
    <w:name w:val="Kop 7 Char"/>
    <w:basedOn w:val="Standaardalinea-lettertype"/>
    <w:link w:val="Kop7"/>
    <w:uiPriority w:val="9"/>
    <w:semiHidden/>
    <w:rsid w:val="001B7EBB"/>
    <w:rPr>
      <w:rFonts w:asciiTheme="majorHAnsi" w:eastAsiaTheme="majorEastAsia" w:hAnsiTheme="majorHAnsi" w:cstheme="majorBidi"/>
      <w:i/>
      <w:iCs/>
      <w:color w:val="1F3763" w:themeColor="accent1" w:themeShade="7F"/>
      <w:sz w:val="22"/>
    </w:rPr>
  </w:style>
  <w:style w:type="character" w:customStyle="1" w:styleId="Kop8Char">
    <w:name w:val="Kop 8 Char"/>
    <w:basedOn w:val="Standaardalinea-lettertype"/>
    <w:link w:val="Kop8"/>
    <w:uiPriority w:val="9"/>
    <w:semiHidden/>
    <w:rsid w:val="001B7EB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B7EBB"/>
    <w:rPr>
      <w:rFonts w:asciiTheme="majorHAnsi" w:eastAsiaTheme="majorEastAsia" w:hAnsiTheme="majorHAnsi" w:cstheme="majorBidi"/>
      <w:i/>
      <w:iCs/>
      <w:color w:val="272727" w:themeColor="text1" w:themeTint="D8"/>
      <w:sz w:val="21"/>
      <w:szCs w:val="21"/>
    </w:rPr>
  </w:style>
  <w:style w:type="paragraph" w:customStyle="1" w:styleId="BijschriftVEB">
    <w:name w:val="Bijschrift VEB"/>
    <w:basedOn w:val="Standaard"/>
    <w:link w:val="BijschriftVEBChar"/>
    <w:qFormat/>
    <w:rsid w:val="007C7A61"/>
    <w:pPr>
      <w:jc w:val="center"/>
    </w:pPr>
    <w:rPr>
      <w:b/>
      <w:bCs/>
      <w:color w:val="18254E"/>
      <w:sz w:val="18"/>
      <w:szCs w:val="18"/>
      <w:lang w:val="nl-BE"/>
    </w:rPr>
  </w:style>
  <w:style w:type="character" w:customStyle="1" w:styleId="BijschriftVEBChar">
    <w:name w:val="Bijschrift VEB Char"/>
    <w:basedOn w:val="Standaardalinea-lettertype"/>
    <w:link w:val="BijschriftVEB"/>
    <w:rsid w:val="007C7A61"/>
    <w:rPr>
      <w:rFonts w:ascii="Calibri" w:hAnsi="Calibri"/>
      <w:b/>
      <w:bCs/>
      <w:color w:val="18254E"/>
      <w:sz w:val="18"/>
      <w:szCs w:val="18"/>
      <w:lang w:val="nl-BE"/>
    </w:rPr>
  </w:style>
  <w:style w:type="paragraph" w:styleId="Geenafstand">
    <w:name w:val="No Spacing"/>
    <w:link w:val="GeenafstandChar"/>
    <w:uiPriority w:val="1"/>
    <w:qFormat/>
    <w:rsid w:val="00673467"/>
    <w:rPr>
      <w:rFonts w:eastAsiaTheme="minorEastAsia"/>
      <w:sz w:val="22"/>
      <w:szCs w:val="22"/>
      <w:lang w:eastAsia="zh-CN"/>
    </w:rPr>
  </w:style>
  <w:style w:type="character" w:customStyle="1" w:styleId="GeenafstandChar">
    <w:name w:val="Geen afstand Char"/>
    <w:basedOn w:val="Standaardalinea-lettertype"/>
    <w:link w:val="Geenafstand"/>
    <w:uiPriority w:val="1"/>
    <w:rsid w:val="00673467"/>
    <w:rPr>
      <w:rFonts w:eastAsiaTheme="minorEastAsia"/>
      <w:sz w:val="22"/>
      <w:szCs w:val="22"/>
      <w:lang w:eastAsia="zh-CN"/>
    </w:rPr>
  </w:style>
  <w:style w:type="paragraph" w:styleId="Plattetekst">
    <w:name w:val="Body Text"/>
    <w:basedOn w:val="Standaard"/>
    <w:link w:val="PlattetekstChar"/>
    <w:uiPriority w:val="1"/>
    <w:qFormat/>
    <w:rsid w:val="00931440"/>
    <w:pPr>
      <w:widowControl w:val="0"/>
      <w:autoSpaceDE w:val="0"/>
      <w:autoSpaceDN w:val="0"/>
      <w:spacing w:after="0"/>
    </w:pPr>
    <w:rPr>
      <w:rFonts w:eastAsia="Calibri" w:cs="Calibri"/>
      <w:sz w:val="24"/>
      <w:lang w:val="nl-BE" w:eastAsia="nl-BE" w:bidi="nl-BE"/>
    </w:rPr>
  </w:style>
  <w:style w:type="character" w:customStyle="1" w:styleId="PlattetekstChar">
    <w:name w:val="Platte tekst Char"/>
    <w:basedOn w:val="Standaardalinea-lettertype"/>
    <w:link w:val="Plattetekst"/>
    <w:uiPriority w:val="1"/>
    <w:rsid w:val="00931440"/>
    <w:rPr>
      <w:rFonts w:ascii="Calibri" w:eastAsia="Calibri" w:hAnsi="Calibri" w:cs="Calibri"/>
      <w:lang w:val="nl-BE" w:eastAsia="nl-BE" w:bidi="nl-BE"/>
    </w:rPr>
  </w:style>
  <w:style w:type="character" w:styleId="Verwijzingopmerking">
    <w:name w:val="annotation reference"/>
    <w:basedOn w:val="Standaardalinea-lettertype"/>
    <w:uiPriority w:val="99"/>
    <w:semiHidden/>
    <w:unhideWhenUsed/>
    <w:rsid w:val="00931440"/>
    <w:rPr>
      <w:sz w:val="16"/>
      <w:szCs w:val="16"/>
    </w:rPr>
  </w:style>
  <w:style w:type="paragraph" w:styleId="Tekstopmerking">
    <w:name w:val="annotation text"/>
    <w:basedOn w:val="Standaard"/>
    <w:link w:val="TekstopmerkingChar"/>
    <w:uiPriority w:val="99"/>
    <w:unhideWhenUsed/>
    <w:rsid w:val="00931440"/>
    <w:pPr>
      <w:widowControl w:val="0"/>
      <w:autoSpaceDE w:val="0"/>
      <w:autoSpaceDN w:val="0"/>
      <w:spacing w:after="0"/>
    </w:pPr>
    <w:rPr>
      <w:rFonts w:eastAsia="Calibri" w:cs="Calibri"/>
      <w:sz w:val="20"/>
      <w:szCs w:val="20"/>
      <w:lang w:val="nl-BE" w:eastAsia="nl-BE" w:bidi="nl-BE"/>
    </w:rPr>
  </w:style>
  <w:style w:type="character" w:customStyle="1" w:styleId="TekstopmerkingChar">
    <w:name w:val="Tekst opmerking Char"/>
    <w:basedOn w:val="Standaardalinea-lettertype"/>
    <w:link w:val="Tekstopmerking"/>
    <w:uiPriority w:val="99"/>
    <w:rsid w:val="00931440"/>
    <w:rPr>
      <w:rFonts w:ascii="Calibri" w:eastAsia="Calibri" w:hAnsi="Calibri" w:cs="Calibri"/>
      <w:sz w:val="20"/>
      <w:szCs w:val="20"/>
      <w:lang w:val="nl-BE" w:eastAsia="nl-BE" w:bidi="nl-BE"/>
    </w:rPr>
  </w:style>
  <w:style w:type="character" w:styleId="Vermelding">
    <w:name w:val="Mention"/>
    <w:basedOn w:val="Standaardalinea-lettertype"/>
    <w:uiPriority w:val="99"/>
    <w:unhideWhenUsed/>
    <w:rsid w:val="0099467B"/>
    <w:rPr>
      <w:color w:val="2B579A"/>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8E3F8E"/>
    <w:pPr>
      <w:widowControl/>
      <w:autoSpaceDE/>
      <w:autoSpaceDN/>
      <w:spacing w:after="240"/>
    </w:pPr>
    <w:rPr>
      <w:rFonts w:eastAsiaTheme="minorHAnsi" w:cstheme="minorBidi"/>
      <w:b/>
      <w:bCs/>
      <w:lang w:val="en-US" w:eastAsia="en-US" w:bidi="ar-SA"/>
    </w:rPr>
  </w:style>
  <w:style w:type="character" w:customStyle="1" w:styleId="OnderwerpvanopmerkingChar">
    <w:name w:val="Onderwerp van opmerking Char"/>
    <w:basedOn w:val="TekstopmerkingChar"/>
    <w:link w:val="Onderwerpvanopmerking"/>
    <w:uiPriority w:val="99"/>
    <w:semiHidden/>
    <w:rsid w:val="008E3F8E"/>
    <w:rPr>
      <w:rFonts w:ascii="Calibri" w:eastAsia="Calibri" w:hAnsi="Calibri" w:cs="Calibri"/>
      <w:b/>
      <w:bCs/>
      <w:sz w:val="20"/>
      <w:szCs w:val="20"/>
      <w:lang w:val="nl-BE" w:eastAsia="nl-BE" w:bidi="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682447">
      <w:bodyDiv w:val="1"/>
      <w:marLeft w:val="0"/>
      <w:marRight w:val="0"/>
      <w:marTop w:val="0"/>
      <w:marBottom w:val="0"/>
      <w:divBdr>
        <w:top w:val="none" w:sz="0" w:space="0" w:color="auto"/>
        <w:left w:val="none" w:sz="0" w:space="0" w:color="auto"/>
        <w:bottom w:val="none" w:sz="0" w:space="0" w:color="auto"/>
        <w:right w:val="none" w:sz="0" w:space="0" w:color="auto"/>
      </w:divBdr>
    </w:div>
    <w:div w:id="810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20" Type="http://schemas.openxmlformats.org/officeDocument/2006/relationships/hyperlink" Target="https://www.veb.be/sites/default/files/Handleiding%20Terra%20Nieuwe%20rechten%20toekennen%20als%20hoofdtoegangsbeheerder.pdf"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2.xml"/><Relationship Id="rId5" Type="http://schemas.openxmlformats.org/officeDocument/2006/relationships/customXml" Target="../customXml/item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terra.vlaanderen.be/"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eenVanDenMeerssc\Downloads\VEB%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Lorem ipsum dolor sit amet, consectetuer adipiscing elit, sed diam nonummy nibh euismod tincidunt ut laoreet dolore magna aliquam erat volutpat. Ut wisi enim ad minim veniam, quis nostrud exerci tation ullamcorper suscipit lobortis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tock picture" ma:contentTypeID="0x0101005F2EE67A15492046BA8BBA91AD5856730700924E8B6CDF64EA4B8E0848401B5425A2" ma:contentTypeVersion="16" ma:contentTypeDescription="" ma:contentTypeScope="" ma:versionID="cbf8e767b30496f25238f3bf6b1df3b5">
  <xsd:schema xmlns:xsd="http://www.w3.org/2001/XMLSchema" xmlns:xs="http://www.w3.org/2001/XMLSchema" xmlns:p="http://schemas.microsoft.com/office/2006/metadata/properties" xmlns:ns2="01a7d939-9920-455c-b098-979a764a2410" xmlns:ns3="aa358330-5fbc-4722-9379-a46cee644d2e" targetNamespace="http://schemas.microsoft.com/office/2006/metadata/properties" ma:root="true" ma:fieldsID="535ef534c29ec18bf5fca1bd63048a43" ns2:_="" ns3:_="">
    <xsd:import namespace="01a7d939-9920-455c-b098-979a764a2410"/>
    <xsd:import namespace="aa358330-5fbc-4722-9379-a46cee644d2e"/>
    <xsd:element name="properties">
      <xsd:complexType>
        <xsd:sequence>
          <xsd:element name="documentManagement">
            <xsd:complexType>
              <xsd:all>
                <xsd:element ref="ns2:o0938e0c37d2486db5aec7cb99c9df15" minOccurs="0"/>
                <xsd:element ref="ns2:TaxCatchAll" minOccurs="0"/>
                <xsd:element ref="ns2:TaxCatchAllLabel" minOccurs="0"/>
                <xsd:element ref="ns3:MigrationSourceURL"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7d939-9920-455c-b098-979a764a2410" elementFormDefault="qualified">
    <xsd:import namespace="http://schemas.microsoft.com/office/2006/documentManagement/types"/>
    <xsd:import namespace="http://schemas.microsoft.com/office/infopath/2007/PartnerControls"/>
    <xsd:element name="o0938e0c37d2486db5aec7cb99c9df15" ma:index="8" nillable="true" ma:taxonomy="true" ma:internalName="o0938e0c37d2486db5aec7cb99c9df15" ma:taxonomyFieldName="VEB_x0020_Trefwoorden" ma:displayName="VEB Trefwoorden" ma:default="" ma:fieldId="{80938e0c-37d2-486d-b5ae-c7cb99c9df15}" ma:taxonomyMulti="true" ma:sspId="e8ab9a66-27cd-47ce-a6ba-497e15afcba0" ma:termSetId="0b4079c4-b87b-4ca5-8c8a-066878bab770"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874303-c7fb-471a-9e64-735ec6e51dec}" ma:internalName="TaxCatchAll" ma:showField="CatchAllData" ma:web="01a7d939-9920-455c-b098-979a764a241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874303-c7fb-471a-9e64-735ec6e51dec}" ma:internalName="TaxCatchAllLabel" ma:readOnly="true" ma:showField="CatchAllDataLabel" ma:web="01a7d939-9920-455c-b098-979a764a2410">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58330-5fbc-4722-9379-a46cee644d2e" elementFormDefault="qualified">
    <xsd:import namespace="http://schemas.microsoft.com/office/2006/documentManagement/types"/>
    <xsd:import namespace="http://schemas.microsoft.com/office/infopath/2007/PartnerControls"/>
    <xsd:element name="MigrationSourceURL" ma:index="12" nillable="true" ma:displayName="MigrationSourceURL" ma:internalName="MigrationSourceURL">
      <xsd:simpleType>
        <xsd:restriction base="dms:Note">
          <xsd:maxLength value="255"/>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e8ab9a66-27cd-47ce-a6ba-497e15afcba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1a7d939-9920-455c-b098-979a764a2410" xsi:nil="true"/>
    <lcf76f155ced4ddcb4097134ff3c332f xmlns="aa358330-5fbc-4722-9379-a46cee644d2e">
      <Terms xmlns="http://schemas.microsoft.com/office/infopath/2007/PartnerControls"/>
    </lcf76f155ced4ddcb4097134ff3c332f>
    <o0938e0c37d2486db5aec7cb99c9df15 xmlns="01a7d939-9920-455c-b098-979a764a2410">
      <Terms xmlns="http://schemas.microsoft.com/office/infopath/2007/PartnerControls"/>
    </o0938e0c37d2486db5aec7cb99c9df15>
    <MigrationSourceURL xmlns="aa358330-5fbc-4722-9379-a46cee644d2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592AA6-C0E2-45A3-AFE4-3432A190CDCF}"/>
</file>

<file path=customXml/itemProps3.xml><?xml version="1.0" encoding="utf-8"?>
<ds:datastoreItem xmlns:ds="http://schemas.openxmlformats.org/officeDocument/2006/customXml" ds:itemID="{7F6C9985-CE12-4549-9ACC-A8F88DD26E3C}">
  <ds:schemaRefs>
    <ds:schemaRef ds:uri="http://schemas.openxmlformats.org/officeDocument/2006/bibliography"/>
  </ds:schemaRefs>
</ds:datastoreItem>
</file>

<file path=customXml/itemProps4.xml><?xml version="1.0" encoding="utf-8"?>
<ds:datastoreItem xmlns:ds="http://schemas.openxmlformats.org/officeDocument/2006/customXml" ds:itemID="{71586127-9A17-4AC9-B0EF-53EEA6368368}">
  <ds:schemaRefs>
    <ds:schemaRef ds:uri="http://schemas.microsoft.com/office/2006/metadata/properties"/>
    <ds:schemaRef ds:uri="http://schemas.microsoft.com/office/infopath/2007/PartnerControls"/>
    <ds:schemaRef ds:uri="d3aac14c-feb5-42c1-9f67-834dfeb8e2fe"/>
    <ds:schemaRef ds:uri="01a7d939-9920-455c-b098-979a764a2410"/>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6D856800-176D-4E35-8C9F-E87A459C97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VEB Word</Template>
  <TotalTime>84</TotalTime>
  <Pages>24</Pages>
  <Words>2246</Words>
  <Characters>12357</Characters>
  <Application>Microsoft Office Word</Application>
  <DocSecurity>0</DocSecurity>
  <Lines>102</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VEB sjabloon Word</vt: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VEB sjabloon Word</dc:title>
  <dc:subject/>
  <dc:creator>Maureen Van Den Meerssche</dc:creator>
  <cp:keywords/>
  <dc:description/>
  <cp:lastModifiedBy>Tine Weckhuyzen</cp:lastModifiedBy>
  <cp:revision>59</cp:revision>
  <dcterms:created xsi:type="dcterms:W3CDTF">2022-03-14T09:02:00Z</dcterms:created>
  <dcterms:modified xsi:type="dcterms:W3CDTF">2022-03-14T16:13:00Z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0x0101000475CB955E23F041AB204A756434D076</vt:lpwstr>
  </property>
  <property fmtid="{D5CDD505-2E9C-101B-9397-08002B2CF9AE}" pid="3" name="VEB Trefwoorden">
    <vt:lpwstr/>
  </property>
  <property fmtid="{D5CDD505-2E9C-101B-9397-08002B2CF9AE}" pid="4" name="MediaServiceImageTags">
    <vt:lpwstr/>
  </property>
</Properties>
</file>